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7D88D4" w14:textId="3851F3BC" w:rsidR="00F87859" w:rsidRDefault="00570380" w:rsidP="00F87859">
      <w:pPr>
        <w:rPr>
          <w:rFonts w:cs="Arial"/>
          <w:szCs w:val="32"/>
        </w:rPr>
      </w:pPr>
      <w:r>
        <w:rPr>
          <w:rFonts w:cs="Arial"/>
          <w:noProof/>
          <w:szCs w:val="32"/>
          <w:lang w:val="en-NZ" w:eastAsia="en-NZ"/>
        </w:rPr>
        <w:drawing>
          <wp:anchor distT="0" distB="0" distL="114300" distR="114300" simplePos="0" relativeHeight="251656192" behindDoc="0" locked="0" layoutInCell="1" allowOverlap="1" wp14:anchorId="5D08362F" wp14:editId="14DA2FBA">
            <wp:simplePos x="0" y="0"/>
            <wp:positionH relativeFrom="margin">
              <wp:posOffset>4334539</wp:posOffset>
            </wp:positionH>
            <wp:positionV relativeFrom="page">
              <wp:posOffset>468288</wp:posOffset>
            </wp:positionV>
            <wp:extent cx="1392093" cy="2090089"/>
            <wp:effectExtent l="0" t="0" r="5080" b="5715"/>
            <wp:wrapNone/>
            <wp:docPr id="60" name="Picture 60" descr="Easy Read logo shows a person holding two pieces of paper, one with text and one with text and pictures. An arrow points from the text one to the text and pictures on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60" descr="Easy Read logo shows a person holding two pieces of paper, one with text and one with text and pictures. An arrow points from the text one to the text and pictures one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2093" cy="20900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5C1F" w:rsidRPr="00C17818">
        <w:rPr>
          <w:noProof/>
        </w:rPr>
        <w:drawing>
          <wp:anchor distT="0" distB="0" distL="114300" distR="114300" simplePos="0" relativeHeight="252155904" behindDoc="0" locked="0" layoutInCell="1" allowOverlap="1" wp14:anchorId="3B005049" wp14:editId="183AD12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007235" cy="1016000"/>
            <wp:effectExtent l="0" t="0" r="0" b="0"/>
            <wp:wrapNone/>
            <wp:docPr id="1040013287" name="Picture 122" descr="Logo: asid Research to Practi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013287" name="Picture 122" descr="Logo: asid Research to Practic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7235" cy="10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F71099" w14:textId="77777777" w:rsidR="00F87859" w:rsidRDefault="00F87859" w:rsidP="00F87859">
      <w:pPr>
        <w:rPr>
          <w:rFonts w:cs="Arial"/>
          <w:szCs w:val="32"/>
        </w:rPr>
      </w:pPr>
    </w:p>
    <w:p w14:paraId="2C44806B" w14:textId="77777777" w:rsidR="00F87859" w:rsidRDefault="00F87859" w:rsidP="00F87859">
      <w:pPr>
        <w:spacing w:after="240"/>
        <w:jc w:val="center"/>
        <w:rPr>
          <w:rFonts w:cs="Arial"/>
          <w:szCs w:val="32"/>
        </w:rPr>
      </w:pPr>
      <w:r>
        <w:rPr>
          <w:rFonts w:cs="Arial"/>
          <w:szCs w:val="32"/>
        </w:rPr>
        <w:t xml:space="preserve"> </w:t>
      </w:r>
    </w:p>
    <w:p w14:paraId="5AFF639C" w14:textId="77777777" w:rsidR="00F87859" w:rsidRDefault="00F87859" w:rsidP="00F87859">
      <w:pPr>
        <w:rPr>
          <w:rFonts w:cs="Arial"/>
          <w:szCs w:val="32"/>
        </w:rPr>
      </w:pPr>
    </w:p>
    <w:p w14:paraId="129D303D" w14:textId="77777777" w:rsidR="00F87859" w:rsidRDefault="00F87859" w:rsidP="00F87859">
      <w:pPr>
        <w:rPr>
          <w:rFonts w:cs="Arial"/>
          <w:szCs w:val="32"/>
        </w:rPr>
      </w:pPr>
    </w:p>
    <w:p w14:paraId="33506276" w14:textId="77777777" w:rsidR="00F87859" w:rsidRDefault="00F87859" w:rsidP="007E7233">
      <w:pPr>
        <w:ind w:left="0"/>
        <w:rPr>
          <w:rFonts w:cs="Arial"/>
          <w:b/>
          <w:sz w:val="60"/>
          <w:szCs w:val="60"/>
        </w:rPr>
      </w:pPr>
    </w:p>
    <w:p w14:paraId="2DDE1B97" w14:textId="5B74B791" w:rsidR="00887F23" w:rsidRDefault="001F0A6E" w:rsidP="00F87859">
      <w:pPr>
        <w:pStyle w:val="Title"/>
      </w:pPr>
      <w:r>
        <w:t>ASID</w:t>
      </w:r>
      <w:r w:rsidR="00AB3645">
        <w:t xml:space="preserve"> Aotearoa New Zealand</w:t>
      </w:r>
      <w:r>
        <w:t xml:space="preserve"> </w:t>
      </w:r>
      <w:r w:rsidR="00354D95">
        <w:t>conference information</w:t>
      </w:r>
    </w:p>
    <w:p w14:paraId="3CD537B6" w14:textId="59C4F640" w:rsidR="00887F23" w:rsidRDefault="00A6497A" w:rsidP="00F87859">
      <w:pPr>
        <w:pStyle w:val="Title"/>
      </w:pPr>
      <w:r w:rsidRPr="00A6497A">
        <w:rPr>
          <w:noProof/>
        </w:rPr>
        <w:drawing>
          <wp:anchor distT="0" distB="0" distL="114300" distR="114300" simplePos="0" relativeHeight="252191744" behindDoc="0" locked="0" layoutInCell="1" allowOverlap="1" wp14:anchorId="2855D50C" wp14:editId="75DFDCE9">
            <wp:simplePos x="0" y="0"/>
            <wp:positionH relativeFrom="column">
              <wp:posOffset>1104900</wp:posOffset>
            </wp:positionH>
            <wp:positionV relativeFrom="paragraph">
              <wp:posOffset>123190</wp:posOffset>
            </wp:positionV>
            <wp:extent cx="3599815" cy="3599815"/>
            <wp:effectExtent l="0" t="0" r="0" b="0"/>
            <wp:wrapNone/>
            <wp:docPr id="1118935508" name="Picture 2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8935508" name="Picture 2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359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C7225F" w14:textId="77777777" w:rsidR="00887F23" w:rsidRDefault="00887F23" w:rsidP="00F87859">
      <w:pPr>
        <w:pStyle w:val="Title"/>
      </w:pPr>
    </w:p>
    <w:p w14:paraId="247E8DE0" w14:textId="77777777" w:rsidR="00887F23" w:rsidRDefault="00887F23" w:rsidP="00F87859">
      <w:pPr>
        <w:pStyle w:val="Title"/>
      </w:pPr>
    </w:p>
    <w:p w14:paraId="26158B6A" w14:textId="77777777" w:rsidR="00887F23" w:rsidRDefault="00887F23" w:rsidP="00F87859">
      <w:pPr>
        <w:pStyle w:val="Title"/>
      </w:pPr>
    </w:p>
    <w:p w14:paraId="23922E76" w14:textId="768EE941" w:rsidR="00F87859" w:rsidRPr="00570380" w:rsidRDefault="00F87859" w:rsidP="00BF5DDC">
      <w:pPr>
        <w:pStyle w:val="Datepublished"/>
      </w:pPr>
      <w:r w:rsidRPr="00F87859">
        <w:br/>
        <w:t xml:space="preserve"> </w:t>
      </w:r>
      <w:r w:rsidR="00570380">
        <w:br/>
      </w:r>
      <w:r w:rsidR="00570380">
        <w:br/>
      </w:r>
      <w:r w:rsidR="00AB3645">
        <w:t>Wellington 2025</w:t>
      </w:r>
    </w:p>
    <w:p w14:paraId="3A0D2D40" w14:textId="4F111025" w:rsidR="00570380" w:rsidRPr="00570380" w:rsidRDefault="00F87859" w:rsidP="00570380">
      <w:pPr>
        <w:pStyle w:val="Heading1"/>
        <w:rPr>
          <w:noProof/>
          <w:lang w:val="en-NZ" w:eastAsia="en-NZ"/>
        </w:rPr>
      </w:pPr>
      <w:r w:rsidRPr="00153863">
        <w:br w:type="page"/>
      </w:r>
      <w:r w:rsidR="001C4F14">
        <w:rPr>
          <w:noProof/>
          <w:lang w:val="en-NZ" w:eastAsia="en-NZ"/>
        </w:rPr>
        <w:lastRenderedPageBreak/>
        <w:t>Sponsors</w:t>
      </w:r>
    </w:p>
    <w:p w14:paraId="268DB590" w14:textId="77777777" w:rsidR="00D852B6" w:rsidRDefault="00D852B6" w:rsidP="00124EA8"/>
    <w:p w14:paraId="480587D2" w14:textId="791757C5" w:rsidR="001C4F14" w:rsidRDefault="00515C1F" w:rsidP="00124EA8">
      <w:r>
        <w:rPr>
          <w:noProof/>
        </w:rPr>
        <w:drawing>
          <wp:anchor distT="0" distB="0" distL="114300" distR="114300" simplePos="0" relativeHeight="251846656" behindDoc="0" locked="0" layoutInCell="1" allowOverlap="1" wp14:anchorId="79E75234" wp14:editId="7D42F473">
            <wp:simplePos x="0" y="0"/>
            <wp:positionH relativeFrom="column">
              <wp:posOffset>-104775</wp:posOffset>
            </wp:positionH>
            <wp:positionV relativeFrom="paragraph">
              <wp:posOffset>278765</wp:posOffset>
            </wp:positionV>
            <wp:extent cx="1838325" cy="1838325"/>
            <wp:effectExtent l="0" t="0" r="9525" b="0"/>
            <wp:wrapNone/>
            <wp:docPr id="1247783183" name="Picture 10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7783183" name="Picture 10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08E4C5" w14:textId="53A69252" w:rsidR="001C4F14" w:rsidRDefault="001C4F14" w:rsidP="00124EA8">
      <w:r>
        <w:t xml:space="preserve">Thank you </w:t>
      </w:r>
      <w:r w:rsidR="00354D95">
        <w:t xml:space="preserve">to </w:t>
      </w:r>
      <w:r>
        <w:t>these people for supporting the ASID conference</w:t>
      </w:r>
      <w:r w:rsidR="00515C1F">
        <w:t>:</w:t>
      </w:r>
      <w:r w:rsidR="00515C1F">
        <w:br/>
      </w:r>
    </w:p>
    <w:p w14:paraId="1F31AED0" w14:textId="1178FC2D" w:rsidR="00515C1F" w:rsidRDefault="00B630FB" w:rsidP="00515C1F">
      <w:pPr>
        <w:pStyle w:val="Listtoplevel"/>
      </w:pPr>
      <w:r>
        <w:drawing>
          <wp:anchor distT="0" distB="0" distL="114300" distR="114300" simplePos="0" relativeHeight="251847680" behindDoc="0" locked="0" layoutInCell="1" allowOverlap="1" wp14:anchorId="355C6C9A" wp14:editId="2BB52DFA">
            <wp:simplePos x="0" y="0"/>
            <wp:positionH relativeFrom="column">
              <wp:posOffset>260985</wp:posOffset>
            </wp:positionH>
            <wp:positionV relativeFrom="paragraph">
              <wp:posOffset>1206500</wp:posOffset>
            </wp:positionV>
            <wp:extent cx="1228725" cy="1228725"/>
            <wp:effectExtent l="0" t="0" r="3175" b="0"/>
            <wp:wrapNone/>
            <wp:docPr id="1554870697" name="Picture 1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4870697" name="Picture 1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515C1F">
        <w:t xml:space="preserve">The </w:t>
      </w:r>
      <w:r w:rsidR="00AB3645">
        <w:t>A Change for Better</w:t>
      </w:r>
      <w:r w:rsidR="00515C1F">
        <w:t xml:space="preserve"> Fund</w:t>
      </w:r>
      <w:r w:rsidR="00515C1F">
        <w:br/>
      </w:r>
    </w:p>
    <w:p w14:paraId="009F884F" w14:textId="1DB7476C" w:rsidR="00515C1F" w:rsidRDefault="00515C1F" w:rsidP="00515C1F">
      <w:pPr>
        <w:pStyle w:val="Listtoplevel"/>
      </w:pPr>
      <w:r>
        <w:t>IHC</w:t>
      </w:r>
      <w:r>
        <w:br/>
      </w:r>
    </w:p>
    <w:p w14:paraId="290EEC9C" w14:textId="77777777" w:rsidR="00515C1F" w:rsidRDefault="00515C1F" w:rsidP="00EE7E46">
      <w:pPr>
        <w:pStyle w:val="Listtoplevel"/>
      </w:pPr>
      <w:r>
        <w:drawing>
          <wp:anchor distT="0" distB="0" distL="114300" distR="114300" simplePos="0" relativeHeight="251848704" behindDoc="0" locked="0" layoutInCell="1" allowOverlap="1" wp14:anchorId="07A1959E" wp14:editId="45BF50B1">
            <wp:simplePos x="0" y="0"/>
            <wp:positionH relativeFrom="column">
              <wp:posOffset>-9525</wp:posOffset>
            </wp:positionH>
            <wp:positionV relativeFrom="paragraph">
              <wp:posOffset>46990</wp:posOffset>
            </wp:positionV>
            <wp:extent cx="2045335" cy="1023347"/>
            <wp:effectExtent l="0" t="0" r="0" b="5715"/>
            <wp:wrapNone/>
            <wp:docPr id="1558543374" name="Picture 1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8543374" name="Picture 1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5335" cy="1023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>Make it Easy Kia Māmā Mai</w:t>
      </w:r>
      <w:r>
        <w:br/>
      </w:r>
    </w:p>
    <w:p w14:paraId="511AC944" w14:textId="1E6DDD5B" w:rsidR="00515C1F" w:rsidRDefault="00515C1F" w:rsidP="00EE7E46">
      <w:pPr>
        <w:pStyle w:val="Listtoplevel"/>
      </w:pPr>
      <w:r>
        <w:drawing>
          <wp:anchor distT="0" distB="0" distL="114300" distR="114300" simplePos="0" relativeHeight="251849728" behindDoc="0" locked="0" layoutInCell="1" allowOverlap="1" wp14:anchorId="5DA7CF66" wp14:editId="578770F7">
            <wp:simplePos x="0" y="0"/>
            <wp:positionH relativeFrom="column">
              <wp:posOffset>38100</wp:posOffset>
            </wp:positionH>
            <wp:positionV relativeFrom="paragraph">
              <wp:posOffset>220345</wp:posOffset>
            </wp:positionV>
            <wp:extent cx="2121535" cy="589498"/>
            <wp:effectExtent l="0" t="0" r="0" b="1270"/>
            <wp:wrapNone/>
            <wp:docPr id="792718999" name="Picture 1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718999" name="Picture 1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1535" cy="589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>SPQ Limited Advance</w:t>
      </w:r>
    </w:p>
    <w:p w14:paraId="4FEDC999" w14:textId="798AD112" w:rsidR="001C4F14" w:rsidRDefault="001C4F14" w:rsidP="00124EA8"/>
    <w:p w14:paraId="002F9791" w14:textId="77777777" w:rsidR="002571DB" w:rsidRDefault="002571DB" w:rsidP="002571DB">
      <w:pPr>
        <w:pStyle w:val="Listtoplevel"/>
      </w:pPr>
      <w:r>
        <w:drawing>
          <wp:anchor distT="0" distB="0" distL="114300" distR="114300" simplePos="0" relativeHeight="252357632" behindDoc="0" locked="0" layoutInCell="1" allowOverlap="1" wp14:anchorId="3CD65704" wp14:editId="53219E0D">
            <wp:simplePos x="0" y="0"/>
            <wp:positionH relativeFrom="column">
              <wp:posOffset>0</wp:posOffset>
            </wp:positionH>
            <wp:positionV relativeFrom="paragraph">
              <wp:posOffset>69850</wp:posOffset>
            </wp:positionV>
            <wp:extent cx="2167255" cy="594995"/>
            <wp:effectExtent l="0" t="0" r="4445" b="0"/>
            <wp:wrapNone/>
            <wp:docPr id="1756201015" name="Picture 2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6201015" name="Picture 2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7255" cy="594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Webcare.</w:t>
      </w:r>
    </w:p>
    <w:p w14:paraId="716DDAC0" w14:textId="77777777" w:rsidR="002571DB" w:rsidRDefault="002571DB">
      <w:pPr>
        <w:spacing w:line="240" w:lineRule="auto"/>
        <w:ind w:left="0"/>
        <w:rPr>
          <w:rFonts w:eastAsia="Arial Unicode MS"/>
          <w:b/>
          <w:kern w:val="28"/>
          <w:sz w:val="44"/>
        </w:rPr>
      </w:pPr>
      <w:r>
        <w:br w:type="page"/>
      </w:r>
    </w:p>
    <w:p w14:paraId="4FC53FB5" w14:textId="49FC5C4D" w:rsidR="00EF4A04" w:rsidRDefault="003C1A1D" w:rsidP="001F0A6E">
      <w:pPr>
        <w:pStyle w:val="Heading1"/>
      </w:pPr>
      <w:r>
        <w:t>About the ASID conference</w:t>
      </w:r>
    </w:p>
    <w:p w14:paraId="15120C12" w14:textId="77777777" w:rsidR="003C1A1D" w:rsidRDefault="003C1A1D" w:rsidP="00AA4176"/>
    <w:p w14:paraId="07458ED3" w14:textId="77777777" w:rsidR="003C1A1D" w:rsidRDefault="003C1A1D" w:rsidP="00AA4176"/>
    <w:p w14:paraId="71CE1BC9" w14:textId="56964CB6" w:rsidR="003C1A1D" w:rsidRDefault="00C17818" w:rsidP="00AA4176">
      <w:r w:rsidRPr="00C17818">
        <w:rPr>
          <w:noProof/>
        </w:rPr>
        <w:drawing>
          <wp:anchor distT="0" distB="0" distL="114300" distR="114300" simplePos="0" relativeHeight="252123136" behindDoc="0" locked="0" layoutInCell="1" allowOverlap="1" wp14:anchorId="2107527B" wp14:editId="536EB026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2007235" cy="1016000"/>
            <wp:effectExtent l="0" t="0" r="0" b="0"/>
            <wp:wrapNone/>
            <wp:docPr id="1294071721" name="Picture 12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4071721" name="Picture 12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7235" cy="10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1A1D">
        <w:t xml:space="preserve">ASID is short for the </w:t>
      </w:r>
      <w:r w:rsidR="003C1A1D" w:rsidRPr="00C17818">
        <w:rPr>
          <w:b/>
          <w:bCs/>
        </w:rPr>
        <w:t>Australasian</w:t>
      </w:r>
      <w:r w:rsidR="003C1A1D">
        <w:t xml:space="preserve"> Society</w:t>
      </w:r>
      <w:r w:rsidR="001F0A6E">
        <w:t xml:space="preserve"> for Intellectual Disability.</w:t>
      </w:r>
      <w:r w:rsidR="003C1A1D">
        <w:t xml:space="preserve"> </w:t>
      </w:r>
    </w:p>
    <w:p w14:paraId="1295CB76" w14:textId="77777777" w:rsidR="003C1A1D" w:rsidRDefault="003C1A1D" w:rsidP="00AA4176"/>
    <w:p w14:paraId="2C124B02" w14:textId="3C40A0BC" w:rsidR="003C1A1D" w:rsidRDefault="00C17818" w:rsidP="00AA4176">
      <w:r w:rsidRPr="00C17818">
        <w:rPr>
          <w:b/>
          <w:bCs/>
          <w:noProof/>
        </w:rPr>
        <w:drawing>
          <wp:anchor distT="0" distB="0" distL="114300" distR="114300" simplePos="0" relativeHeight="252127232" behindDoc="0" locked="0" layoutInCell="1" allowOverlap="1" wp14:anchorId="43BBA85D" wp14:editId="3E3379E5">
            <wp:simplePos x="0" y="0"/>
            <wp:positionH relativeFrom="column">
              <wp:posOffset>-61836</wp:posOffset>
            </wp:positionH>
            <wp:positionV relativeFrom="paragraph">
              <wp:posOffset>353060</wp:posOffset>
            </wp:positionV>
            <wp:extent cx="1781175" cy="1781175"/>
            <wp:effectExtent l="0" t="0" r="9525" b="9525"/>
            <wp:wrapNone/>
            <wp:docPr id="1877789069" name="Picture 124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7789069" name="Picture 124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D34B6">
        <w:rPr>
          <w:noProof/>
        </w:rPr>
        <mc:AlternateContent>
          <mc:Choice Requires="wps">
            <w:drawing>
              <wp:anchor distT="0" distB="0" distL="114300" distR="114300" simplePos="0" relativeHeight="252116992" behindDoc="1" locked="0" layoutInCell="1" allowOverlap="1" wp14:anchorId="4C73623E" wp14:editId="02058555">
                <wp:simplePos x="0" y="0"/>
                <wp:positionH relativeFrom="column">
                  <wp:posOffset>2190750</wp:posOffset>
                </wp:positionH>
                <wp:positionV relativeFrom="paragraph">
                  <wp:posOffset>276860</wp:posOffset>
                </wp:positionV>
                <wp:extent cx="3544916" cy="1752600"/>
                <wp:effectExtent l="0" t="0" r="0" b="0"/>
                <wp:wrapNone/>
                <wp:docPr id="60001017" name="Rectangle 6000101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44916" cy="1752600"/>
                        </a:xfrm>
                        <a:prstGeom prst="rect">
                          <a:avLst/>
                        </a:prstGeom>
                        <a:solidFill>
                          <a:srgbClr val="B2E6E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8BDF0B" id="Rectangle 60001017" o:spid="_x0000_s1026" alt="&quot;&quot;" style="position:absolute;margin-left:172.5pt;margin-top:21.8pt;width:279.15pt;height:138pt;z-index:-25119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" fillcolor="#b2e6e3" stroked="f" strokeweight="1pt"/>
            </w:pict>
          </mc:Fallback>
        </mc:AlternateContent>
      </w:r>
    </w:p>
    <w:p w14:paraId="70667E95" w14:textId="0BC5BF18" w:rsidR="003C1A1D" w:rsidRDefault="003C1A1D" w:rsidP="00AA4176">
      <w:r w:rsidRPr="00D67E2B">
        <w:rPr>
          <w:b/>
          <w:bCs/>
        </w:rPr>
        <w:t>Australasian</w:t>
      </w:r>
      <w:r>
        <w:t xml:space="preserve"> means:</w:t>
      </w:r>
    </w:p>
    <w:p w14:paraId="6C92C3FB" w14:textId="50F512E8" w:rsidR="003C1A1D" w:rsidRDefault="003C1A1D" w:rsidP="003C1A1D">
      <w:pPr>
        <w:pStyle w:val="Listtoplevel"/>
      </w:pPr>
      <w:r>
        <w:t>Australia</w:t>
      </w:r>
    </w:p>
    <w:p w14:paraId="1D2BC9CD" w14:textId="0188F4E6" w:rsidR="003C1A1D" w:rsidRDefault="00B630FB" w:rsidP="003C1A1D">
      <w:pPr>
        <w:pStyle w:val="Listtoplevel"/>
      </w:pPr>
      <w:r>
        <w:t xml:space="preserve">Aotearoa </w:t>
      </w:r>
      <w:r w:rsidR="003C1A1D">
        <w:t>New Zealand.</w:t>
      </w:r>
      <w:r w:rsidR="00C17818" w:rsidRPr="00C17818">
        <w:t xml:space="preserve"> </w:t>
      </w:r>
    </w:p>
    <w:p w14:paraId="0FFB6528" w14:textId="77777777" w:rsidR="00732B9D" w:rsidRDefault="00732B9D" w:rsidP="00732B9D">
      <w:r w:rsidRPr="00C17818">
        <w:rPr>
          <w:noProof/>
        </w:rPr>
        <w:drawing>
          <wp:anchor distT="0" distB="0" distL="114300" distR="114300" simplePos="0" relativeHeight="252355584" behindDoc="0" locked="0" layoutInCell="1" allowOverlap="1" wp14:anchorId="3562CF2B" wp14:editId="2AB2861B">
            <wp:simplePos x="0" y="0"/>
            <wp:positionH relativeFrom="margin">
              <wp:posOffset>0</wp:posOffset>
            </wp:positionH>
            <wp:positionV relativeFrom="paragraph">
              <wp:posOffset>342900</wp:posOffset>
            </wp:positionV>
            <wp:extent cx="1720215" cy="1247185"/>
            <wp:effectExtent l="0" t="0" r="0" b="0"/>
            <wp:wrapNone/>
            <wp:docPr id="706702417" name="Picture 12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4868649" name="Picture 12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214" cy="1252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647B96" w14:textId="77777777" w:rsidR="00732B9D" w:rsidRDefault="00732B9D" w:rsidP="00732B9D">
      <w:r w:rsidRPr="00BD34B6">
        <w:rPr>
          <w:noProof/>
        </w:rPr>
        <mc:AlternateContent>
          <mc:Choice Requires="wps">
            <w:drawing>
              <wp:anchor distT="0" distB="0" distL="114300" distR="114300" simplePos="0" relativeHeight="252354560" behindDoc="1" locked="0" layoutInCell="1" allowOverlap="1" wp14:anchorId="1DCF795A" wp14:editId="3B6F265F">
                <wp:simplePos x="0" y="0"/>
                <wp:positionH relativeFrom="column">
                  <wp:posOffset>2200422</wp:posOffset>
                </wp:positionH>
                <wp:positionV relativeFrom="paragraph">
                  <wp:posOffset>294640</wp:posOffset>
                </wp:positionV>
                <wp:extent cx="3544570" cy="695325"/>
                <wp:effectExtent l="0" t="0" r="0" b="9525"/>
                <wp:wrapNone/>
                <wp:docPr id="1101298755" name="Rectangle 110129875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44570" cy="695325"/>
                        </a:xfrm>
                        <a:prstGeom prst="rect">
                          <a:avLst/>
                        </a:prstGeom>
                        <a:solidFill>
                          <a:srgbClr val="B2E6E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A576E0" id="Rectangle 1101298755" o:spid="_x0000_s1026" alt="&quot;&quot;" style="position:absolute;margin-left:173.25pt;margin-top:23.2pt;width:279.1pt;height:54.75pt;z-index:-25096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" fillcolor="#b2e6e3" stroked="f" strokeweight="1pt"/>
            </w:pict>
          </mc:Fallback>
        </mc:AlternateContent>
      </w:r>
    </w:p>
    <w:p w14:paraId="3BE5EAFB" w14:textId="77777777" w:rsidR="00732B9D" w:rsidRDefault="00732B9D" w:rsidP="00732B9D">
      <w:r>
        <w:t xml:space="preserve">When we say </w:t>
      </w:r>
      <w:r>
        <w:rPr>
          <w:b/>
          <w:bCs/>
        </w:rPr>
        <w:t>we</w:t>
      </w:r>
      <w:r>
        <w:t xml:space="preserve"> in this Easy Read we mean ASID.</w:t>
      </w:r>
    </w:p>
    <w:p w14:paraId="7E746F94" w14:textId="77777777" w:rsidR="00732B9D" w:rsidRPr="00BE31D7" w:rsidRDefault="00732B9D" w:rsidP="00732B9D"/>
    <w:p w14:paraId="53E97D25" w14:textId="77777777" w:rsidR="00732B9D" w:rsidRDefault="00732B9D" w:rsidP="00732B9D">
      <w:r w:rsidRPr="00C17818">
        <w:rPr>
          <w:noProof/>
        </w:rPr>
        <w:drawing>
          <wp:anchor distT="0" distB="0" distL="114300" distR="114300" simplePos="0" relativeHeight="252353536" behindDoc="0" locked="0" layoutInCell="1" allowOverlap="1" wp14:anchorId="321FD897" wp14:editId="0AC4D6AD">
            <wp:simplePos x="0" y="0"/>
            <wp:positionH relativeFrom="column">
              <wp:posOffset>0</wp:posOffset>
            </wp:positionH>
            <wp:positionV relativeFrom="paragraph">
              <wp:posOffset>154305</wp:posOffset>
            </wp:positionV>
            <wp:extent cx="1531620" cy="1019175"/>
            <wp:effectExtent l="0" t="0" r="0" b="9525"/>
            <wp:wrapNone/>
            <wp:docPr id="1659237340" name="Picture 12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237340" name="Picture 12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1620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72E25D" w14:textId="77777777" w:rsidR="00732B9D" w:rsidRDefault="00732B9D" w:rsidP="00732B9D">
      <w:r>
        <w:t xml:space="preserve">We are holding a </w:t>
      </w:r>
      <w:r w:rsidRPr="00C17818">
        <w:rPr>
          <w:b/>
          <w:bCs/>
        </w:rPr>
        <w:t>conference</w:t>
      </w:r>
      <w:r>
        <w:t xml:space="preserve"> in Wellington.</w:t>
      </w:r>
    </w:p>
    <w:p w14:paraId="355673C3" w14:textId="77777777" w:rsidR="003C1A1D" w:rsidRDefault="003C1A1D" w:rsidP="00D67451"/>
    <w:p w14:paraId="35E8FC28" w14:textId="2063EA5C" w:rsidR="003C1A1D" w:rsidRDefault="003C1A1D" w:rsidP="00D67451"/>
    <w:p w14:paraId="7F85C894" w14:textId="53C8E4B5" w:rsidR="00732B9D" w:rsidRDefault="00732B9D">
      <w:pPr>
        <w:spacing w:line="240" w:lineRule="auto"/>
        <w:ind w:left="0"/>
      </w:pPr>
      <w:r>
        <w:br w:type="page"/>
      </w:r>
    </w:p>
    <w:p w14:paraId="13DB6645" w14:textId="6E2A9199" w:rsidR="003C1A1D" w:rsidRDefault="00732B9D" w:rsidP="00D67451">
      <w:r w:rsidRPr="00BD34B6">
        <w:rPr>
          <w:noProof/>
        </w:rPr>
        <mc:AlternateContent>
          <mc:Choice Requires="wps">
            <w:drawing>
              <wp:anchor distT="0" distB="0" distL="114300" distR="114300" simplePos="0" relativeHeight="252119040" behindDoc="1" locked="0" layoutInCell="1" allowOverlap="1" wp14:anchorId="43ABFC8C" wp14:editId="504ADB43">
                <wp:simplePos x="0" y="0"/>
                <wp:positionH relativeFrom="margin">
                  <wp:posOffset>2194560</wp:posOffset>
                </wp:positionH>
                <wp:positionV relativeFrom="paragraph">
                  <wp:posOffset>-91440</wp:posOffset>
                </wp:positionV>
                <wp:extent cx="3544570" cy="2133600"/>
                <wp:effectExtent l="0" t="0" r="0" b="0"/>
                <wp:wrapNone/>
                <wp:docPr id="2116392254" name="Rectangle 211639225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44570" cy="2133600"/>
                        </a:xfrm>
                        <a:prstGeom prst="rect">
                          <a:avLst/>
                        </a:prstGeom>
                        <a:solidFill>
                          <a:srgbClr val="B2E6E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8EB593" id="Rectangle 2116392254" o:spid="_x0000_s1026" alt="&quot;&quot;" style="position:absolute;margin-left:172.8pt;margin-top:-7.2pt;width:279.1pt;height:168pt;z-index:-251197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" fillcolor="#b2e6e3" stroked="f" strokeweight="1pt">
                <w10:wrap anchorx="margin"/>
              </v:rect>
            </w:pict>
          </mc:Fallback>
        </mc:AlternateContent>
      </w:r>
      <w:r w:rsidR="00C17818" w:rsidRPr="00C17818">
        <w:rPr>
          <w:noProof/>
        </w:rPr>
        <w:drawing>
          <wp:anchor distT="0" distB="0" distL="114300" distR="114300" simplePos="0" relativeHeight="252121088" behindDoc="0" locked="0" layoutInCell="1" allowOverlap="1" wp14:anchorId="71D9C836" wp14:editId="1D61FE8A">
            <wp:simplePos x="0" y="0"/>
            <wp:positionH relativeFrom="column">
              <wp:posOffset>-5693</wp:posOffset>
            </wp:positionH>
            <wp:positionV relativeFrom="paragraph">
              <wp:posOffset>116840</wp:posOffset>
            </wp:positionV>
            <wp:extent cx="1732915" cy="1732915"/>
            <wp:effectExtent l="0" t="0" r="635" b="635"/>
            <wp:wrapNone/>
            <wp:docPr id="1529188151" name="Picture 12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9188151" name="Picture 12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2915" cy="173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1A1D">
        <w:t xml:space="preserve">A </w:t>
      </w:r>
      <w:r w:rsidR="003C1A1D" w:rsidRPr="00C17818">
        <w:rPr>
          <w:b/>
          <w:bCs/>
        </w:rPr>
        <w:t>conference</w:t>
      </w:r>
      <w:r w:rsidR="003C1A1D">
        <w:t xml:space="preserve"> is where people give talks about things they:</w:t>
      </w:r>
    </w:p>
    <w:p w14:paraId="5EE42B31" w14:textId="5F198530" w:rsidR="003C1A1D" w:rsidRDefault="00C17818" w:rsidP="001F0A6E">
      <w:pPr>
        <w:pStyle w:val="Listtoplevel"/>
      </w:pPr>
      <w:r>
        <w:t>a</w:t>
      </w:r>
      <w:r w:rsidR="003C1A1D">
        <w:t>re doing</w:t>
      </w:r>
    </w:p>
    <w:p w14:paraId="74A770D4" w14:textId="3ECC0F4C" w:rsidR="003C1A1D" w:rsidRDefault="00C17818" w:rsidP="001F0A6E">
      <w:pPr>
        <w:pStyle w:val="Listtoplevel"/>
      </w:pPr>
      <w:r>
        <w:t>h</w:t>
      </w:r>
      <w:r w:rsidR="003C1A1D">
        <w:t>ave found out.</w:t>
      </w:r>
    </w:p>
    <w:p w14:paraId="0EBEF7DD" w14:textId="77777777" w:rsidR="003C1A1D" w:rsidRDefault="003C1A1D" w:rsidP="00D67451"/>
    <w:p w14:paraId="4B9E8552" w14:textId="77777777" w:rsidR="00732B9D" w:rsidRDefault="00732B9D" w:rsidP="00D67451">
      <w:pPr>
        <w:rPr>
          <w:noProof/>
        </w:rPr>
      </w:pPr>
    </w:p>
    <w:p w14:paraId="3AFDBE97" w14:textId="4A6CD119" w:rsidR="00AB424A" w:rsidRDefault="00515C1F" w:rsidP="00D67451">
      <w:r w:rsidRPr="00515C1F">
        <w:rPr>
          <w:noProof/>
        </w:rPr>
        <w:drawing>
          <wp:anchor distT="0" distB="0" distL="114300" distR="114300" simplePos="0" relativeHeight="252162048" behindDoc="0" locked="0" layoutInCell="1" allowOverlap="1" wp14:anchorId="04347DD5" wp14:editId="23757BC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838325" cy="1838325"/>
            <wp:effectExtent l="0" t="0" r="0" b="9525"/>
            <wp:wrapNone/>
            <wp:docPr id="689343903" name="Picture 136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9343903" name="Picture 136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6497A">
        <w:rPr>
          <w:noProof/>
        </w:rPr>
        <w:t>This</w:t>
      </w:r>
      <w:r w:rsidR="00AB424A">
        <w:t xml:space="preserve"> Easy Read </w:t>
      </w:r>
      <w:r w:rsidR="00A6497A">
        <w:t>gives you information about the conference like</w:t>
      </w:r>
      <w:r w:rsidR="00AB424A">
        <w:t>:</w:t>
      </w:r>
    </w:p>
    <w:p w14:paraId="1700B27C" w14:textId="77777777" w:rsidR="00A6497A" w:rsidRDefault="00A6497A" w:rsidP="00C17818">
      <w:pPr>
        <w:pStyle w:val="Listtoplevel"/>
      </w:pPr>
      <w:r>
        <w:t>where it is</w:t>
      </w:r>
    </w:p>
    <w:p w14:paraId="115ED1AC" w14:textId="1BCF729C" w:rsidR="00AB424A" w:rsidRDefault="00A6497A" w:rsidP="00C17818">
      <w:pPr>
        <w:pStyle w:val="Listtoplevel"/>
      </w:pPr>
      <w:r>
        <w:t>how to get there</w:t>
      </w:r>
      <w:r w:rsidR="00C17818">
        <w:t>.</w:t>
      </w:r>
    </w:p>
    <w:p w14:paraId="6E006F15" w14:textId="1322F5A2" w:rsidR="001F0A6E" w:rsidRDefault="001F0A6E" w:rsidP="00D67451"/>
    <w:p w14:paraId="53C4784D" w14:textId="50FFA5B4" w:rsidR="001F0A6E" w:rsidRDefault="001F0A6E" w:rsidP="00D67451"/>
    <w:p w14:paraId="7011FF03" w14:textId="4C6ED6CD" w:rsidR="001F0A6E" w:rsidRDefault="00515C1F" w:rsidP="001F0A6E">
      <w:r w:rsidRPr="00C17818">
        <w:rPr>
          <w:noProof/>
        </w:rPr>
        <w:drawing>
          <wp:anchor distT="0" distB="0" distL="114300" distR="114300" simplePos="0" relativeHeight="252153856" behindDoc="0" locked="0" layoutInCell="1" allowOverlap="1" wp14:anchorId="2DC99BEB" wp14:editId="57D818C3">
            <wp:simplePos x="0" y="0"/>
            <wp:positionH relativeFrom="margin">
              <wp:align>left</wp:align>
            </wp:positionH>
            <wp:positionV relativeFrom="paragraph">
              <wp:posOffset>193675</wp:posOffset>
            </wp:positionV>
            <wp:extent cx="1642204" cy="1190625"/>
            <wp:effectExtent l="0" t="0" r="0" b="0"/>
            <wp:wrapNone/>
            <wp:docPr id="1549484887" name="Picture 12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484887" name="Picture 12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204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0A6E">
        <w:t>There is another Easy Read with information about the conference like:</w:t>
      </w:r>
    </w:p>
    <w:p w14:paraId="53030436" w14:textId="77777777" w:rsidR="00A6497A" w:rsidRDefault="00A6497A" w:rsidP="00A6497A">
      <w:pPr>
        <w:pStyle w:val="Listtoplevel"/>
      </w:pPr>
      <w:r>
        <w:t>what the talks will be about</w:t>
      </w:r>
    </w:p>
    <w:p w14:paraId="35C5611C" w14:textId="77777777" w:rsidR="00A6497A" w:rsidRDefault="00A6497A" w:rsidP="00A6497A">
      <w:pPr>
        <w:pStyle w:val="Listtoplevel"/>
      </w:pPr>
      <w:r>
        <w:t>who will be speaking.</w:t>
      </w:r>
    </w:p>
    <w:p w14:paraId="6DD0327F" w14:textId="6E9C8DC5" w:rsidR="001F0A6E" w:rsidRDefault="001F0A6E" w:rsidP="00D67451"/>
    <w:p w14:paraId="470853F5" w14:textId="5D1544E9" w:rsidR="00C17818" w:rsidRDefault="00C17818" w:rsidP="00D67451"/>
    <w:p w14:paraId="0CDF4FCF" w14:textId="77777777" w:rsidR="00732B9D" w:rsidRDefault="00732B9D">
      <w:pPr>
        <w:spacing w:line="240" w:lineRule="auto"/>
        <w:ind w:left="0"/>
      </w:pPr>
      <w:r>
        <w:br w:type="page"/>
      </w:r>
    </w:p>
    <w:p w14:paraId="2FEE64AD" w14:textId="06F7A419" w:rsidR="00C17818" w:rsidRDefault="00732B9D" w:rsidP="00D67451">
      <w:r w:rsidRPr="00515C1F">
        <w:rPr>
          <w:noProof/>
        </w:rPr>
        <w:drawing>
          <wp:anchor distT="0" distB="0" distL="114300" distR="114300" simplePos="0" relativeHeight="252164096" behindDoc="0" locked="0" layoutInCell="1" allowOverlap="1" wp14:anchorId="2AF027DD" wp14:editId="55C11732">
            <wp:simplePos x="0" y="0"/>
            <wp:positionH relativeFrom="column">
              <wp:posOffset>24130</wp:posOffset>
            </wp:positionH>
            <wp:positionV relativeFrom="paragraph">
              <wp:posOffset>-85090</wp:posOffset>
            </wp:positionV>
            <wp:extent cx="1704975" cy="1704975"/>
            <wp:effectExtent l="0" t="0" r="9525" b="0"/>
            <wp:wrapNone/>
            <wp:docPr id="804348639" name="Picture 13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4348639" name="Picture 13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7818">
        <w:t>You can find this Easy Read at:</w:t>
      </w:r>
    </w:p>
    <w:p w14:paraId="1C6F447A" w14:textId="5271ADEF" w:rsidR="00C17818" w:rsidRDefault="00C17818" w:rsidP="00D67451"/>
    <w:p w14:paraId="33709707" w14:textId="19BE4E8C" w:rsidR="00AB424A" w:rsidRPr="00D209C8" w:rsidRDefault="00D209C8" w:rsidP="00D209C8">
      <w:pPr>
        <w:rPr>
          <w:b/>
          <w:bCs/>
          <w:color w:val="000000" w:themeColor="text1"/>
        </w:rPr>
      </w:pPr>
      <w:hyperlink r:id="rId22" w:history="1">
        <w:r w:rsidRPr="00D209C8">
          <w:rPr>
            <w:rStyle w:val="Hyperlink"/>
            <w:b/>
            <w:bCs/>
            <w:color w:val="000000" w:themeColor="text1"/>
            <w:u w:val="none"/>
          </w:rPr>
          <w:t>https://bit.ly/4gyr0RG</w:t>
        </w:r>
      </w:hyperlink>
      <w:r w:rsidRPr="00D209C8">
        <w:rPr>
          <w:b/>
          <w:bCs/>
          <w:color w:val="000000" w:themeColor="text1"/>
        </w:rPr>
        <w:t xml:space="preserve"> </w:t>
      </w:r>
      <w:r w:rsidR="00AB424A" w:rsidRPr="00D209C8">
        <w:rPr>
          <w:b/>
          <w:bCs/>
          <w:color w:val="000000" w:themeColor="text1"/>
        </w:rPr>
        <w:br w:type="page"/>
      </w:r>
    </w:p>
    <w:p w14:paraId="08EEE256" w14:textId="16EFBE5F" w:rsidR="00124EA8" w:rsidRDefault="00A6497A" w:rsidP="00124EA8">
      <w:pPr>
        <w:pStyle w:val="Heading1"/>
      </w:pPr>
      <w:r>
        <w:t>When is the conference</w:t>
      </w:r>
      <w:r w:rsidR="00C71D7F">
        <w:t>?</w:t>
      </w:r>
    </w:p>
    <w:p w14:paraId="4F6DA939" w14:textId="77777777" w:rsidR="00124EA8" w:rsidRDefault="00124EA8" w:rsidP="00124EA8"/>
    <w:p w14:paraId="3D01E173" w14:textId="41296A95" w:rsidR="00124EA8" w:rsidRDefault="007A0E5E" w:rsidP="00124EA8">
      <w:pPr>
        <w:rPr>
          <w:noProof/>
        </w:rPr>
      </w:pPr>
      <w:r w:rsidRPr="00C17818">
        <w:rPr>
          <w:noProof/>
        </w:rPr>
        <w:drawing>
          <wp:anchor distT="0" distB="0" distL="114300" distR="114300" simplePos="0" relativeHeight="252176384" behindDoc="0" locked="0" layoutInCell="1" allowOverlap="1" wp14:anchorId="68ECAF8D" wp14:editId="0AFBED35">
            <wp:simplePos x="0" y="0"/>
            <wp:positionH relativeFrom="margin">
              <wp:align>left</wp:align>
            </wp:positionH>
            <wp:positionV relativeFrom="paragraph">
              <wp:posOffset>140335</wp:posOffset>
            </wp:positionV>
            <wp:extent cx="1800225" cy="1800225"/>
            <wp:effectExtent l="0" t="0" r="9525" b="9525"/>
            <wp:wrapNone/>
            <wp:docPr id="1411967645" name="Picture 13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1967645" name="Picture 13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E3DCCA" w14:textId="05B9BA36" w:rsidR="00A6497A" w:rsidRDefault="00A6497A" w:rsidP="00124EA8">
      <w:pPr>
        <w:rPr>
          <w:noProof/>
        </w:rPr>
      </w:pPr>
      <w:r>
        <w:rPr>
          <w:noProof/>
        </w:rPr>
        <w:t xml:space="preserve">The conference is on </w:t>
      </w:r>
      <w:r w:rsidR="007A0E5E">
        <w:rPr>
          <w:noProof/>
        </w:rPr>
        <w:br/>
      </w:r>
      <w:r w:rsidRPr="00D67E2B">
        <w:rPr>
          <w:b/>
          <w:bCs/>
          <w:noProof/>
        </w:rPr>
        <w:t>Monday 17 March 2025.</w:t>
      </w:r>
    </w:p>
    <w:p w14:paraId="324ED6AB" w14:textId="77777777" w:rsidR="00A6497A" w:rsidRDefault="00A6497A" w:rsidP="00124EA8">
      <w:pPr>
        <w:rPr>
          <w:noProof/>
        </w:rPr>
      </w:pPr>
    </w:p>
    <w:p w14:paraId="246DE2A3" w14:textId="3A71776A" w:rsidR="00FA67C7" w:rsidRDefault="00FA67C7" w:rsidP="00124EA8">
      <w:pPr>
        <w:rPr>
          <w:noProof/>
        </w:rPr>
      </w:pPr>
    </w:p>
    <w:p w14:paraId="38F391B4" w14:textId="17657AD9" w:rsidR="00A6497A" w:rsidRDefault="00A6497A" w:rsidP="00A6497A">
      <w:pPr>
        <w:rPr>
          <w:noProof/>
        </w:rPr>
      </w:pPr>
      <w:r>
        <w:rPr>
          <w:noProof/>
        </w:rPr>
        <w:t xml:space="preserve">The </w:t>
      </w:r>
      <w:r w:rsidRPr="00D67E2B">
        <w:rPr>
          <w:b/>
          <w:bCs/>
          <w:noProof/>
        </w:rPr>
        <w:t>venue</w:t>
      </w:r>
      <w:r>
        <w:rPr>
          <w:noProof/>
        </w:rPr>
        <w:t xml:space="preserve"> will open at 8:30 in the morning.</w:t>
      </w:r>
      <w:r w:rsidR="00AA4176" w:rsidRPr="00AA4176">
        <w:rPr>
          <w:noProof/>
        </w:rPr>
        <w:t xml:space="preserve"> </w:t>
      </w:r>
    </w:p>
    <w:p w14:paraId="3FBFDD3B" w14:textId="6AD72CD1" w:rsidR="00A6497A" w:rsidRDefault="00D209C8" w:rsidP="00A6497A">
      <w:pPr>
        <w:rPr>
          <w:noProof/>
        </w:rPr>
      </w:pPr>
      <w:r w:rsidRPr="00D209C8">
        <w:rPr>
          <w:noProof/>
        </w:rPr>
        <w:drawing>
          <wp:anchor distT="0" distB="0" distL="114300" distR="114300" simplePos="0" relativeHeight="252195840" behindDoc="0" locked="0" layoutInCell="1" allowOverlap="1" wp14:anchorId="5BF4C391" wp14:editId="0ABB4009">
            <wp:simplePos x="0" y="0"/>
            <wp:positionH relativeFrom="column">
              <wp:posOffset>0</wp:posOffset>
            </wp:positionH>
            <wp:positionV relativeFrom="paragraph">
              <wp:posOffset>-3175</wp:posOffset>
            </wp:positionV>
            <wp:extent cx="1752600" cy="1640101"/>
            <wp:effectExtent l="0" t="0" r="0" b="0"/>
            <wp:wrapNone/>
            <wp:docPr id="97026303" name="Picture 1" descr="A brick building with a traffic ligh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026303" name="Picture 1" descr="A brick building with a traffic light&#10;&#10;Description automatically generated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758028" cy="16451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DE232C" w14:textId="2DFEF6F9" w:rsidR="00A6497A" w:rsidRDefault="00AA4176" w:rsidP="00A6497A">
      <w:pPr>
        <w:rPr>
          <w:noProof/>
        </w:rPr>
      </w:pPr>
      <w:r w:rsidRPr="00BD34B6">
        <w:rPr>
          <w:noProof/>
        </w:rPr>
        <mc:AlternateContent>
          <mc:Choice Requires="wps">
            <w:drawing>
              <wp:anchor distT="0" distB="0" distL="114300" distR="114300" simplePos="0" relativeHeight="252315648" behindDoc="1" locked="0" layoutInCell="1" allowOverlap="1" wp14:anchorId="676B039B" wp14:editId="7B48125E">
                <wp:simplePos x="0" y="0"/>
                <wp:positionH relativeFrom="margin">
                  <wp:align>right</wp:align>
                </wp:positionH>
                <wp:positionV relativeFrom="paragraph">
                  <wp:posOffset>294004</wp:posOffset>
                </wp:positionV>
                <wp:extent cx="3544570" cy="771525"/>
                <wp:effectExtent l="0" t="0" r="0" b="9525"/>
                <wp:wrapNone/>
                <wp:docPr id="2051616316" name="Rectangle 205161631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44570" cy="771525"/>
                        </a:xfrm>
                        <a:prstGeom prst="rect">
                          <a:avLst/>
                        </a:prstGeom>
                        <a:solidFill>
                          <a:srgbClr val="B2E6E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B4B7BE" id="Rectangle 2051616316" o:spid="_x0000_s1026" alt="&quot;&quot;" style="position:absolute;margin-left:227.9pt;margin-top:23.15pt;width:279.1pt;height:60.75pt;z-index:-25100083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" fillcolor="#b2e6e3" stroked="f" strokeweight="1pt">
                <w10:wrap anchorx="margin"/>
              </v:rect>
            </w:pict>
          </mc:Fallback>
        </mc:AlternateContent>
      </w:r>
    </w:p>
    <w:p w14:paraId="5D93CBB9" w14:textId="668F5D29" w:rsidR="00A6497A" w:rsidRDefault="00A6497A" w:rsidP="00A6497A">
      <w:pPr>
        <w:rPr>
          <w:noProof/>
        </w:rPr>
      </w:pPr>
      <w:r>
        <w:rPr>
          <w:noProof/>
        </w:rPr>
        <w:t xml:space="preserve">The </w:t>
      </w:r>
      <w:r w:rsidRPr="00D67E2B">
        <w:rPr>
          <w:b/>
          <w:bCs/>
          <w:noProof/>
        </w:rPr>
        <w:t>venue</w:t>
      </w:r>
      <w:r>
        <w:rPr>
          <w:noProof/>
        </w:rPr>
        <w:t xml:space="preserve"> is the place where the conference happens.</w:t>
      </w:r>
    </w:p>
    <w:p w14:paraId="0715A547" w14:textId="1CD0B8AB" w:rsidR="00A6497A" w:rsidRDefault="00A6497A" w:rsidP="00A6497A">
      <w:pPr>
        <w:rPr>
          <w:noProof/>
        </w:rPr>
      </w:pPr>
    </w:p>
    <w:p w14:paraId="113F7A3D" w14:textId="0E49459A" w:rsidR="00A6497A" w:rsidRDefault="00D209C8" w:rsidP="00A6497A">
      <w:pPr>
        <w:rPr>
          <w:noProof/>
        </w:rPr>
      </w:pPr>
      <w:r w:rsidRPr="00D209C8">
        <w:rPr>
          <w:noProof/>
        </w:rPr>
        <w:drawing>
          <wp:anchor distT="0" distB="0" distL="114300" distR="114300" simplePos="0" relativeHeight="252193792" behindDoc="0" locked="0" layoutInCell="1" allowOverlap="1" wp14:anchorId="73DE5B81" wp14:editId="282ABDAC">
            <wp:simplePos x="0" y="0"/>
            <wp:positionH relativeFrom="column">
              <wp:posOffset>0</wp:posOffset>
            </wp:positionH>
            <wp:positionV relativeFrom="paragraph">
              <wp:posOffset>178435</wp:posOffset>
            </wp:positionV>
            <wp:extent cx="1348842" cy="1552575"/>
            <wp:effectExtent l="0" t="0" r="3810" b="0"/>
            <wp:wrapNone/>
            <wp:docPr id="391911229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8842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9C103B" w14:textId="55CB6624" w:rsidR="00367B01" w:rsidRDefault="00A6497A" w:rsidP="00A6497A">
      <w:pPr>
        <w:rPr>
          <w:noProof/>
        </w:rPr>
      </w:pPr>
      <w:r>
        <w:rPr>
          <w:noProof/>
        </w:rPr>
        <w:t>The conference will finish at 4:40 in the afternoon.</w:t>
      </w:r>
    </w:p>
    <w:p w14:paraId="771A633E" w14:textId="77777777" w:rsidR="00367B01" w:rsidRDefault="00367B01">
      <w:pPr>
        <w:spacing w:line="240" w:lineRule="auto"/>
        <w:ind w:left="0"/>
        <w:rPr>
          <w:noProof/>
        </w:rPr>
      </w:pPr>
      <w:r>
        <w:rPr>
          <w:noProof/>
        </w:rPr>
        <w:br w:type="page"/>
      </w:r>
    </w:p>
    <w:p w14:paraId="65D5CAA1" w14:textId="30893172" w:rsidR="00A6497A" w:rsidRDefault="00367B01" w:rsidP="00367B01">
      <w:pPr>
        <w:pStyle w:val="Heading1"/>
        <w:rPr>
          <w:noProof/>
        </w:rPr>
      </w:pPr>
      <w:r>
        <w:rPr>
          <w:noProof/>
        </w:rPr>
        <w:t>Where is the conference?</w:t>
      </w:r>
    </w:p>
    <w:p w14:paraId="40B730E2" w14:textId="77777777" w:rsidR="00D209C8" w:rsidRDefault="00D209C8" w:rsidP="00D67E2B"/>
    <w:p w14:paraId="49729065" w14:textId="0F4DC862" w:rsidR="00D209C8" w:rsidRDefault="00D209C8" w:rsidP="00D67E2B">
      <w:r w:rsidRPr="00D209C8">
        <w:rPr>
          <w:noProof/>
        </w:rPr>
        <w:drawing>
          <wp:anchor distT="0" distB="0" distL="114300" distR="114300" simplePos="0" relativeHeight="252197888" behindDoc="0" locked="0" layoutInCell="1" allowOverlap="1" wp14:anchorId="04B4B727" wp14:editId="4C9456DC">
            <wp:simplePos x="0" y="0"/>
            <wp:positionH relativeFrom="margin">
              <wp:align>left</wp:align>
            </wp:positionH>
            <wp:positionV relativeFrom="paragraph">
              <wp:posOffset>421641</wp:posOffset>
            </wp:positionV>
            <wp:extent cx="1913529" cy="1790700"/>
            <wp:effectExtent l="0" t="0" r="0" b="0"/>
            <wp:wrapNone/>
            <wp:docPr id="736086844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6086844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913529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9F41AB8" w14:textId="701C78A8" w:rsidR="00D209C8" w:rsidRDefault="00D209C8" w:rsidP="00D67E2B">
      <w:r>
        <w:t>The conference is at the Harbourside Function Venue in Wellington.</w:t>
      </w:r>
    </w:p>
    <w:p w14:paraId="2B774E55" w14:textId="77777777" w:rsidR="00D209C8" w:rsidRDefault="00D209C8" w:rsidP="00D67E2B"/>
    <w:p w14:paraId="24B85A83" w14:textId="77777777" w:rsidR="00D209C8" w:rsidRDefault="00D209C8" w:rsidP="00D67E2B"/>
    <w:p w14:paraId="5AF2A270" w14:textId="3AC3AE86" w:rsidR="00D209C8" w:rsidRDefault="00D209C8" w:rsidP="00D67E2B">
      <w:r>
        <w:t>The Harbourside Function Venue is also called Shed 22.</w:t>
      </w:r>
    </w:p>
    <w:p w14:paraId="3CDDEB3A" w14:textId="27C15BFC" w:rsidR="00D209C8" w:rsidRDefault="00D209C8" w:rsidP="00D67E2B"/>
    <w:p w14:paraId="1AB9DBA1" w14:textId="0487298B" w:rsidR="00D209C8" w:rsidRDefault="007A0E5E" w:rsidP="00D67E2B">
      <w:r w:rsidRPr="00BD34B6">
        <w:rPr>
          <w:noProof/>
        </w:rPr>
        <mc:AlternateContent>
          <mc:Choice Requires="wps">
            <w:drawing>
              <wp:anchor distT="0" distB="0" distL="114300" distR="114300" simplePos="0" relativeHeight="252317696" behindDoc="1" locked="0" layoutInCell="1" allowOverlap="1" wp14:anchorId="3F17E72E" wp14:editId="16F589F3">
                <wp:simplePos x="0" y="0"/>
                <wp:positionH relativeFrom="margin">
                  <wp:align>right</wp:align>
                </wp:positionH>
                <wp:positionV relativeFrom="paragraph">
                  <wp:posOffset>294005</wp:posOffset>
                </wp:positionV>
                <wp:extent cx="3544570" cy="1838325"/>
                <wp:effectExtent l="0" t="0" r="0" b="9525"/>
                <wp:wrapNone/>
                <wp:docPr id="2100734995" name="Rectangle 210073499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44570" cy="183832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D794D5" id="Rectangle 2100734995" o:spid="_x0000_s1026" alt="&quot;&quot;" style="position:absolute;margin-left:227.9pt;margin-top:23.15pt;width:279.1pt;height:144.75pt;z-index:-2509987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" fillcolor="#ffe599 [1303]" stroked="f" strokeweight="1pt">
                <w10:wrap anchorx="margin"/>
              </v:rect>
            </w:pict>
          </mc:Fallback>
        </mc:AlternateContent>
      </w:r>
      <w:r w:rsidR="00D209C8" w:rsidRPr="00D209C8">
        <w:rPr>
          <w:noProof/>
        </w:rPr>
        <w:drawing>
          <wp:anchor distT="0" distB="0" distL="114300" distR="114300" simplePos="0" relativeHeight="252199936" behindDoc="0" locked="0" layoutInCell="1" allowOverlap="1" wp14:anchorId="685D1E61" wp14:editId="71D51B99">
            <wp:simplePos x="0" y="0"/>
            <wp:positionH relativeFrom="margin">
              <wp:align>left</wp:align>
            </wp:positionH>
            <wp:positionV relativeFrom="paragraph">
              <wp:posOffset>255905</wp:posOffset>
            </wp:positionV>
            <wp:extent cx="1790700" cy="1790700"/>
            <wp:effectExtent l="0" t="0" r="0" b="0"/>
            <wp:wrapNone/>
            <wp:docPr id="2129597916" name="Picture 2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9597916" name="Picture 2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019E14" w14:textId="773C2F29" w:rsidR="00D209C8" w:rsidRDefault="00D209C8" w:rsidP="00D67E2B">
      <w:r>
        <w:t xml:space="preserve">The address </w:t>
      </w:r>
      <w:r w:rsidR="007A0E5E">
        <w:t xml:space="preserve">of Shed 22 </w:t>
      </w:r>
      <w:r>
        <w:t>is:</w:t>
      </w:r>
    </w:p>
    <w:p w14:paraId="1BD87C7B" w14:textId="655744B5" w:rsidR="00D209C8" w:rsidRDefault="00D209C8" w:rsidP="00D67E2B"/>
    <w:p w14:paraId="483BB4D8" w14:textId="4A591B2E" w:rsidR="00D209C8" w:rsidRPr="00D67E2B" w:rsidRDefault="00D209C8" w:rsidP="00D67E2B">
      <w:pPr>
        <w:rPr>
          <w:b/>
          <w:bCs/>
        </w:rPr>
      </w:pPr>
      <w:r w:rsidRPr="00D67E2B">
        <w:rPr>
          <w:b/>
          <w:bCs/>
        </w:rPr>
        <w:t>4 Taranaki Street</w:t>
      </w:r>
      <w:r w:rsidR="00A826A3" w:rsidRPr="00D67E2B">
        <w:rPr>
          <w:b/>
          <w:bCs/>
        </w:rPr>
        <w:br/>
      </w:r>
      <w:r w:rsidRPr="00D67E2B">
        <w:rPr>
          <w:b/>
          <w:bCs/>
        </w:rPr>
        <w:br/>
        <w:t>Wellington City.</w:t>
      </w:r>
    </w:p>
    <w:p w14:paraId="3B1AB350" w14:textId="1EC5D4B7" w:rsidR="00D209C8" w:rsidRDefault="002571DB" w:rsidP="00D67E2B">
      <w:r w:rsidRPr="002571DB">
        <w:rPr>
          <w:noProof/>
        </w:rPr>
        <w:drawing>
          <wp:anchor distT="0" distB="0" distL="114300" distR="114300" simplePos="0" relativeHeight="252359680" behindDoc="0" locked="0" layoutInCell="1" allowOverlap="1" wp14:anchorId="5E2EE0EA" wp14:editId="1C481955">
            <wp:simplePos x="0" y="0"/>
            <wp:positionH relativeFrom="column">
              <wp:posOffset>0</wp:posOffset>
            </wp:positionH>
            <wp:positionV relativeFrom="paragraph">
              <wp:posOffset>355600</wp:posOffset>
            </wp:positionV>
            <wp:extent cx="1833504" cy="2133600"/>
            <wp:effectExtent l="0" t="0" r="0" b="0"/>
            <wp:wrapNone/>
            <wp:docPr id="207502196" name="Picture 1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502196" name="Picture 1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7338" cy="2138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450D8A" w14:textId="3B0DE2E2" w:rsidR="00D209C8" w:rsidRDefault="00D209C8" w:rsidP="00D67E2B"/>
    <w:p w14:paraId="02794845" w14:textId="6642D31D" w:rsidR="00D209C8" w:rsidRDefault="00D209C8" w:rsidP="00D67E2B">
      <w:r>
        <w:t>It is near:</w:t>
      </w:r>
    </w:p>
    <w:p w14:paraId="4650DDB5" w14:textId="439C8E12" w:rsidR="00D209C8" w:rsidRDefault="00D209C8" w:rsidP="00D209C8">
      <w:pPr>
        <w:pStyle w:val="Listtoplevel"/>
      </w:pPr>
      <w:r>
        <w:t>Circa Theatre</w:t>
      </w:r>
    </w:p>
    <w:p w14:paraId="20A518DC" w14:textId="6BB8C159" w:rsidR="00D209C8" w:rsidRPr="00D209C8" w:rsidRDefault="00D209C8" w:rsidP="00D209C8">
      <w:pPr>
        <w:pStyle w:val="Listtoplevel"/>
      </w:pPr>
      <w:r>
        <w:t>Te Papa museum.</w:t>
      </w:r>
    </w:p>
    <w:p w14:paraId="06CDE81A" w14:textId="3E1551D4" w:rsidR="00657924" w:rsidRDefault="0052280A" w:rsidP="0052280A">
      <w:pPr>
        <w:pStyle w:val="Heading1"/>
        <w:rPr>
          <w:shd w:val="clear" w:color="auto" w:fill="FFFFFF"/>
          <w:lang w:eastAsia="en-GB"/>
        </w:rPr>
      </w:pPr>
      <w:r>
        <w:rPr>
          <w:shd w:val="clear" w:color="auto" w:fill="FFFFFF"/>
          <w:lang w:eastAsia="en-GB"/>
        </w:rPr>
        <w:t>Accessibility at the conference</w:t>
      </w:r>
    </w:p>
    <w:p w14:paraId="02F7E26D" w14:textId="77777777" w:rsidR="0052280A" w:rsidRDefault="0052280A" w:rsidP="00A826A3">
      <w:pPr>
        <w:rPr>
          <w:lang w:eastAsia="en-GB"/>
        </w:rPr>
      </w:pPr>
    </w:p>
    <w:p w14:paraId="3A9A087D" w14:textId="15821800" w:rsidR="0052280A" w:rsidRDefault="00F6392C" w:rsidP="00A826A3">
      <w:pPr>
        <w:rPr>
          <w:lang w:eastAsia="en-GB"/>
        </w:rPr>
      </w:pPr>
      <w:r w:rsidRPr="00F6392C">
        <w:rPr>
          <w:noProof/>
          <w:lang w:eastAsia="en-GB"/>
        </w:rPr>
        <w:drawing>
          <wp:anchor distT="0" distB="0" distL="114300" distR="114300" simplePos="0" relativeHeight="252201984" behindDoc="0" locked="0" layoutInCell="1" allowOverlap="1" wp14:anchorId="77138355" wp14:editId="1790A915">
            <wp:simplePos x="0" y="0"/>
            <wp:positionH relativeFrom="margin">
              <wp:align>left</wp:align>
            </wp:positionH>
            <wp:positionV relativeFrom="paragraph">
              <wp:posOffset>59690</wp:posOffset>
            </wp:positionV>
            <wp:extent cx="1924050" cy="1422176"/>
            <wp:effectExtent l="0" t="0" r="0" b="6985"/>
            <wp:wrapNone/>
            <wp:docPr id="1387492785" name="Picture 26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7492785" name="Picture 26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422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15E279" w14:textId="7EF198DB" w:rsidR="0052280A" w:rsidRDefault="00A20A21" w:rsidP="00A826A3">
      <w:pPr>
        <w:rPr>
          <w:lang w:eastAsia="en-GB"/>
        </w:rPr>
      </w:pPr>
      <w:r>
        <w:rPr>
          <w:lang w:eastAsia="en-GB"/>
        </w:rPr>
        <w:t xml:space="preserve">We are doing our best to make the conference </w:t>
      </w:r>
      <w:r w:rsidRPr="00D67E2B">
        <w:rPr>
          <w:b/>
          <w:bCs/>
          <w:lang w:eastAsia="en-GB"/>
        </w:rPr>
        <w:t>accessib</w:t>
      </w:r>
      <w:r w:rsidR="00D209C8" w:rsidRPr="00D67E2B">
        <w:rPr>
          <w:b/>
          <w:bCs/>
          <w:lang w:eastAsia="en-GB"/>
        </w:rPr>
        <w:t>le</w:t>
      </w:r>
      <w:r>
        <w:rPr>
          <w:lang w:eastAsia="en-GB"/>
        </w:rPr>
        <w:t xml:space="preserve"> to everyone.</w:t>
      </w:r>
    </w:p>
    <w:p w14:paraId="75A3D90F" w14:textId="77777777" w:rsidR="00A20A21" w:rsidRDefault="00A20A21" w:rsidP="00A826A3">
      <w:pPr>
        <w:rPr>
          <w:lang w:eastAsia="en-GB"/>
        </w:rPr>
      </w:pPr>
    </w:p>
    <w:p w14:paraId="3195CDA0" w14:textId="06BB67C0" w:rsidR="002671D6" w:rsidRDefault="002671D6" w:rsidP="00A826A3">
      <w:pPr>
        <w:rPr>
          <w:lang w:eastAsia="en-GB"/>
        </w:rPr>
      </w:pPr>
      <w:r w:rsidRPr="00BD34B6">
        <w:rPr>
          <w:noProof/>
        </w:rPr>
        <mc:AlternateContent>
          <mc:Choice Requires="wps">
            <w:drawing>
              <wp:anchor distT="0" distB="0" distL="114300" distR="114300" simplePos="0" relativeHeight="252319744" behindDoc="1" locked="0" layoutInCell="1" allowOverlap="1" wp14:anchorId="302B6AB2" wp14:editId="64B9F509">
                <wp:simplePos x="0" y="0"/>
                <wp:positionH relativeFrom="margin">
                  <wp:align>right</wp:align>
                </wp:positionH>
                <wp:positionV relativeFrom="paragraph">
                  <wp:posOffset>305435</wp:posOffset>
                </wp:positionV>
                <wp:extent cx="3544570" cy="1485900"/>
                <wp:effectExtent l="0" t="0" r="0" b="0"/>
                <wp:wrapNone/>
                <wp:docPr id="1367030047" name="Rectangle 136703004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44570" cy="1485900"/>
                        </a:xfrm>
                        <a:prstGeom prst="rect">
                          <a:avLst/>
                        </a:prstGeom>
                        <a:solidFill>
                          <a:srgbClr val="B2E6E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A805DD" id="Rectangle 1367030047" o:spid="_x0000_s1026" alt="&quot;&quot;" style="position:absolute;margin-left:227.9pt;margin-top:24.05pt;width:279.1pt;height:117pt;z-index:-2509967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" fillcolor="#b2e6e3" stroked="f" strokeweight="1pt">
                <w10:wrap anchorx="margin"/>
              </v:rect>
            </w:pict>
          </mc:Fallback>
        </mc:AlternateContent>
      </w:r>
    </w:p>
    <w:p w14:paraId="6C51DA1A" w14:textId="3CE6A770" w:rsidR="00A20A21" w:rsidRDefault="00CD2A7D" w:rsidP="00A826A3">
      <w:pPr>
        <w:rPr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2320768" behindDoc="0" locked="0" layoutInCell="1" allowOverlap="1" wp14:anchorId="7187BD5E" wp14:editId="4CFA383B">
            <wp:simplePos x="0" y="0"/>
            <wp:positionH relativeFrom="margin">
              <wp:align>left</wp:align>
            </wp:positionH>
            <wp:positionV relativeFrom="page">
              <wp:posOffset>3771900</wp:posOffset>
            </wp:positionV>
            <wp:extent cx="1752600" cy="1752600"/>
            <wp:effectExtent l="0" t="0" r="0" b="0"/>
            <wp:wrapNone/>
            <wp:docPr id="1104242427" name="Picture 7" descr="A person in a wheelchair pointing at someth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4242427" name="Picture 7" descr="A person in a wheelchair pointing at something&#10;&#10;Description automatically generated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671D6">
        <w:rPr>
          <w:b/>
          <w:bCs/>
          <w:lang w:eastAsia="en-GB"/>
        </w:rPr>
        <w:t>A</w:t>
      </w:r>
      <w:r w:rsidR="007A0E5E">
        <w:rPr>
          <w:b/>
          <w:bCs/>
          <w:lang w:eastAsia="en-GB"/>
        </w:rPr>
        <w:t>ccessible</w:t>
      </w:r>
      <w:r w:rsidR="002671D6">
        <w:rPr>
          <w:lang w:eastAsia="en-GB"/>
        </w:rPr>
        <w:t xml:space="preserve"> means the conference is planned in a way that makes it easier for </w:t>
      </w:r>
      <w:r w:rsidR="00D67E2B">
        <w:rPr>
          <w:lang w:eastAsia="en-GB"/>
        </w:rPr>
        <w:t>disabled people</w:t>
      </w:r>
      <w:r w:rsidR="002671D6">
        <w:rPr>
          <w:lang w:eastAsia="en-GB"/>
        </w:rPr>
        <w:t xml:space="preserve"> to go to the conference.</w:t>
      </w:r>
    </w:p>
    <w:p w14:paraId="6D5E9AEA" w14:textId="77777777" w:rsidR="002671D6" w:rsidRDefault="002671D6" w:rsidP="00A826A3">
      <w:pPr>
        <w:rPr>
          <w:lang w:eastAsia="en-GB"/>
        </w:rPr>
      </w:pPr>
    </w:p>
    <w:p w14:paraId="32288EC5" w14:textId="77777777" w:rsidR="002671D6" w:rsidRPr="002671D6" w:rsidRDefault="002671D6" w:rsidP="00A826A3">
      <w:pPr>
        <w:rPr>
          <w:lang w:eastAsia="en-GB"/>
        </w:rPr>
      </w:pPr>
    </w:p>
    <w:p w14:paraId="1235305D" w14:textId="22C33F8C" w:rsidR="00A20A21" w:rsidRDefault="00732B9D" w:rsidP="00D67E2B">
      <w:pPr>
        <w:rPr>
          <w:lang w:eastAsia="en-GB"/>
        </w:rPr>
      </w:pPr>
      <w:r>
        <w:rPr>
          <w:lang w:eastAsia="en-GB"/>
        </w:rPr>
        <w:t>We have asked the speakers</w:t>
      </w:r>
      <w:r w:rsidR="00A20A21">
        <w:rPr>
          <w:lang w:eastAsia="en-GB"/>
        </w:rPr>
        <w:t xml:space="preserve"> to:</w:t>
      </w:r>
    </w:p>
    <w:p w14:paraId="7CA9396A" w14:textId="6EAB4478" w:rsidR="00A20A21" w:rsidRDefault="00F6392C" w:rsidP="00A826A3">
      <w:pPr>
        <w:pStyle w:val="Listtoplevel"/>
        <w:rPr>
          <w:lang w:eastAsia="en-GB"/>
        </w:rPr>
      </w:pPr>
      <w:r w:rsidRPr="00515C1F">
        <w:drawing>
          <wp:anchor distT="0" distB="0" distL="114300" distR="114300" simplePos="0" relativeHeight="252204032" behindDoc="0" locked="0" layoutInCell="1" allowOverlap="1" wp14:anchorId="3B6E9340" wp14:editId="23B33EB5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1838325" cy="1838325"/>
            <wp:effectExtent l="0" t="0" r="0" b="9525"/>
            <wp:wrapNone/>
            <wp:docPr id="1412988057" name="Picture 136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2988057" name="Picture 136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09C8">
        <w:rPr>
          <w:lang w:eastAsia="en-GB"/>
        </w:rPr>
        <w:t>t</w:t>
      </w:r>
      <w:r w:rsidR="00A20A21">
        <w:rPr>
          <w:lang w:eastAsia="en-GB"/>
        </w:rPr>
        <w:t>alk in ways that are easy to understand</w:t>
      </w:r>
    </w:p>
    <w:p w14:paraId="6DB04EF2" w14:textId="0C6F7961" w:rsidR="00A20A21" w:rsidRDefault="00D209C8" w:rsidP="00D209C8">
      <w:pPr>
        <w:pStyle w:val="Listtoplevel"/>
        <w:rPr>
          <w:lang w:eastAsia="en-GB"/>
        </w:rPr>
      </w:pPr>
      <w:r>
        <w:rPr>
          <w:lang w:eastAsia="en-GB"/>
        </w:rPr>
        <w:t>m</w:t>
      </w:r>
      <w:r w:rsidR="00A20A21">
        <w:rPr>
          <w:lang w:eastAsia="en-GB"/>
        </w:rPr>
        <w:t>ake their talks useful for both</w:t>
      </w:r>
      <w:r w:rsidR="00C71D7F">
        <w:rPr>
          <w:lang w:eastAsia="en-GB"/>
        </w:rPr>
        <w:t>:</w:t>
      </w:r>
    </w:p>
    <w:p w14:paraId="4330C276" w14:textId="6C06766D" w:rsidR="00A20A21" w:rsidRDefault="00F6392C" w:rsidP="00D209C8">
      <w:pPr>
        <w:pStyle w:val="Listsecondlevel"/>
        <w:rPr>
          <w:lang w:eastAsia="en-GB"/>
        </w:rPr>
      </w:pPr>
      <w:r w:rsidRPr="00F6392C">
        <w:rPr>
          <w:noProof/>
          <w:lang w:eastAsia="en-GB"/>
        </w:rPr>
        <w:drawing>
          <wp:anchor distT="0" distB="0" distL="114300" distR="114300" simplePos="0" relativeHeight="252206080" behindDoc="0" locked="0" layoutInCell="1" allowOverlap="1" wp14:anchorId="27345EF5" wp14:editId="2E796272">
            <wp:simplePos x="0" y="0"/>
            <wp:positionH relativeFrom="column">
              <wp:posOffset>66675</wp:posOffset>
            </wp:positionH>
            <wp:positionV relativeFrom="paragraph">
              <wp:posOffset>411480</wp:posOffset>
            </wp:positionV>
            <wp:extent cx="1704975" cy="1704975"/>
            <wp:effectExtent l="0" t="0" r="0" b="9525"/>
            <wp:wrapNone/>
            <wp:docPr id="1909728661" name="Picture 2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9728661" name="Picture 2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09C8">
        <w:rPr>
          <w:lang w:eastAsia="en-GB"/>
        </w:rPr>
        <w:t>p</w:t>
      </w:r>
      <w:r w:rsidR="00A20A21">
        <w:rPr>
          <w:lang w:eastAsia="en-GB"/>
        </w:rPr>
        <w:t>eople with intellectual disabilit</w:t>
      </w:r>
      <w:r w:rsidR="00EC6690">
        <w:rPr>
          <w:lang w:eastAsia="en-GB"/>
        </w:rPr>
        <w:t>ies</w:t>
      </w:r>
    </w:p>
    <w:p w14:paraId="22EF72B8" w14:textId="226CCF70" w:rsidR="00A20A21" w:rsidRDefault="00D209C8" w:rsidP="00D209C8">
      <w:pPr>
        <w:pStyle w:val="Listsecondlevel"/>
        <w:rPr>
          <w:lang w:eastAsia="en-GB"/>
        </w:rPr>
      </w:pPr>
      <w:r>
        <w:rPr>
          <w:lang w:eastAsia="en-GB"/>
        </w:rPr>
        <w:t>p</w:t>
      </w:r>
      <w:r w:rsidR="00A20A21">
        <w:rPr>
          <w:lang w:eastAsia="en-GB"/>
        </w:rPr>
        <w:t>eople without intellectual disabilit</w:t>
      </w:r>
      <w:r w:rsidR="00EC6690">
        <w:rPr>
          <w:lang w:eastAsia="en-GB"/>
        </w:rPr>
        <w:t>ies</w:t>
      </w:r>
      <w:r w:rsidR="00A20A21">
        <w:rPr>
          <w:lang w:eastAsia="en-GB"/>
        </w:rPr>
        <w:t>.</w:t>
      </w:r>
    </w:p>
    <w:p w14:paraId="3F35A149" w14:textId="460A1EA8" w:rsidR="00A20A21" w:rsidRDefault="00F6392C" w:rsidP="00CD2A7D">
      <w:pPr>
        <w:rPr>
          <w:lang w:eastAsia="en-GB"/>
        </w:rPr>
      </w:pPr>
      <w:r w:rsidRPr="00F6392C">
        <w:rPr>
          <w:noProof/>
          <w:lang w:eastAsia="en-GB"/>
        </w:rPr>
        <w:drawing>
          <wp:anchor distT="0" distB="0" distL="114300" distR="114300" simplePos="0" relativeHeight="252208128" behindDoc="0" locked="0" layoutInCell="1" allowOverlap="1" wp14:anchorId="78D54007" wp14:editId="01C28E34">
            <wp:simplePos x="0" y="0"/>
            <wp:positionH relativeFrom="margin">
              <wp:align>left</wp:align>
            </wp:positionH>
            <wp:positionV relativeFrom="paragraph">
              <wp:posOffset>-273685</wp:posOffset>
            </wp:positionV>
            <wp:extent cx="1510827" cy="1095375"/>
            <wp:effectExtent l="0" t="0" r="0" b="0"/>
            <wp:wrapNone/>
            <wp:docPr id="616367890" name="Picture 28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367890" name="Picture 28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0827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3F4F">
        <w:rPr>
          <w:noProof/>
          <w:lang w:eastAsia="en-GB"/>
        </w:rPr>
        <w:t>Printed</w:t>
      </w:r>
      <w:r w:rsidR="00A20A21">
        <w:rPr>
          <w:lang w:eastAsia="en-GB"/>
        </w:rPr>
        <w:t xml:space="preserve"> programme</w:t>
      </w:r>
      <w:r w:rsidR="000B3F4F">
        <w:rPr>
          <w:lang w:eastAsia="en-GB"/>
        </w:rPr>
        <w:t>s</w:t>
      </w:r>
      <w:r w:rsidR="00A20A21">
        <w:rPr>
          <w:lang w:eastAsia="en-GB"/>
        </w:rPr>
        <w:t xml:space="preserve"> </w:t>
      </w:r>
      <w:r w:rsidR="000B3F4F">
        <w:rPr>
          <w:lang w:eastAsia="en-GB"/>
        </w:rPr>
        <w:t xml:space="preserve">will be </w:t>
      </w:r>
      <w:r w:rsidR="00A20A21">
        <w:rPr>
          <w:lang w:eastAsia="en-GB"/>
        </w:rPr>
        <w:t>available including Easy Read copies.</w:t>
      </w:r>
    </w:p>
    <w:p w14:paraId="0A4EC186" w14:textId="346BD2FA" w:rsidR="00CD2A7D" w:rsidRDefault="00CD2A7D" w:rsidP="00A826A3">
      <w:pPr>
        <w:rPr>
          <w:lang w:eastAsia="en-GB"/>
        </w:rPr>
      </w:pPr>
      <w:r w:rsidRPr="00F6392C">
        <w:rPr>
          <w:noProof/>
          <w:lang w:eastAsia="en-GB"/>
        </w:rPr>
        <w:drawing>
          <wp:anchor distT="0" distB="0" distL="114300" distR="114300" simplePos="0" relativeHeight="252210176" behindDoc="0" locked="0" layoutInCell="1" allowOverlap="1" wp14:anchorId="246DD32C" wp14:editId="1FD60BC0">
            <wp:simplePos x="0" y="0"/>
            <wp:positionH relativeFrom="margin">
              <wp:align>left</wp:align>
            </wp:positionH>
            <wp:positionV relativeFrom="paragraph">
              <wp:posOffset>186690</wp:posOffset>
            </wp:positionV>
            <wp:extent cx="971550" cy="1491943"/>
            <wp:effectExtent l="0" t="0" r="0" b="0"/>
            <wp:wrapNone/>
            <wp:docPr id="1244402395" name="Picture 29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4402395" name="Picture 29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1491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87C687" w14:textId="00C22E03" w:rsidR="00CD2A7D" w:rsidRDefault="00CD2A7D" w:rsidP="00D67E2B">
      <w:pPr>
        <w:rPr>
          <w:lang w:eastAsia="en-GB"/>
        </w:rPr>
      </w:pPr>
    </w:p>
    <w:p w14:paraId="033517E6" w14:textId="595C2770" w:rsidR="00A20A21" w:rsidRDefault="00A20A21" w:rsidP="00D67E2B">
      <w:pPr>
        <w:rPr>
          <w:lang w:eastAsia="en-GB"/>
        </w:rPr>
      </w:pPr>
      <w:r>
        <w:rPr>
          <w:lang w:eastAsia="en-GB"/>
        </w:rPr>
        <w:t>The place we are having the conference is wheelchair accessible.</w:t>
      </w:r>
    </w:p>
    <w:p w14:paraId="39CDAE9E" w14:textId="77777777" w:rsidR="00A20A21" w:rsidRDefault="00A20A21" w:rsidP="00D67E2B">
      <w:pPr>
        <w:rPr>
          <w:lang w:eastAsia="en-GB"/>
        </w:rPr>
      </w:pPr>
    </w:p>
    <w:p w14:paraId="70A946B8" w14:textId="360318C4" w:rsidR="00A20A21" w:rsidRDefault="00CD2A7D" w:rsidP="00D67E2B">
      <w:pPr>
        <w:rPr>
          <w:lang w:eastAsia="en-GB"/>
        </w:rPr>
      </w:pPr>
      <w:r w:rsidRPr="00F6392C">
        <w:rPr>
          <w:noProof/>
          <w:lang w:eastAsia="en-GB"/>
        </w:rPr>
        <w:drawing>
          <wp:anchor distT="0" distB="0" distL="114300" distR="114300" simplePos="0" relativeHeight="252212224" behindDoc="0" locked="0" layoutInCell="1" allowOverlap="1" wp14:anchorId="79E4A9D7" wp14:editId="718D9AB1">
            <wp:simplePos x="0" y="0"/>
            <wp:positionH relativeFrom="margin">
              <wp:align>left</wp:align>
            </wp:positionH>
            <wp:positionV relativeFrom="paragraph">
              <wp:posOffset>243840</wp:posOffset>
            </wp:positionV>
            <wp:extent cx="1361440" cy="894715"/>
            <wp:effectExtent l="0" t="0" r="0" b="635"/>
            <wp:wrapNone/>
            <wp:docPr id="931674465" name="Picture 30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674465" name="Picture 30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627"/>
                    <a:stretch/>
                  </pic:blipFill>
                  <pic:spPr bwMode="auto">
                    <a:xfrm>
                      <a:off x="0" y="0"/>
                      <a:ext cx="1361440" cy="89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90796D" w14:textId="090ACD29" w:rsidR="00A20A21" w:rsidRDefault="00A20A21" w:rsidP="00D67E2B">
      <w:pPr>
        <w:rPr>
          <w:lang w:eastAsia="en-GB"/>
        </w:rPr>
      </w:pPr>
      <w:r>
        <w:rPr>
          <w:lang w:eastAsia="en-GB"/>
        </w:rPr>
        <w:t xml:space="preserve">Some parts </w:t>
      </w:r>
      <w:r w:rsidR="003F52E2">
        <w:rPr>
          <w:lang w:eastAsia="en-GB"/>
        </w:rPr>
        <w:t xml:space="preserve">of the conference </w:t>
      </w:r>
      <w:r>
        <w:rPr>
          <w:lang w:eastAsia="en-GB"/>
        </w:rPr>
        <w:t>will be on the ground floor.</w:t>
      </w:r>
    </w:p>
    <w:p w14:paraId="44DB96A8" w14:textId="41514F64" w:rsidR="00A20A21" w:rsidRDefault="00A20A21" w:rsidP="00D67E2B">
      <w:pPr>
        <w:rPr>
          <w:lang w:eastAsia="en-GB"/>
        </w:rPr>
      </w:pPr>
    </w:p>
    <w:p w14:paraId="3587AAFF" w14:textId="78C700D8" w:rsidR="00A20A21" w:rsidRDefault="00CD2A7D" w:rsidP="00D67E2B">
      <w:pPr>
        <w:rPr>
          <w:lang w:eastAsia="en-GB"/>
        </w:rPr>
      </w:pPr>
      <w:r w:rsidRPr="00F6392C">
        <w:rPr>
          <w:noProof/>
          <w:lang w:eastAsia="en-GB"/>
        </w:rPr>
        <w:drawing>
          <wp:anchor distT="0" distB="0" distL="114300" distR="114300" simplePos="0" relativeHeight="252214272" behindDoc="0" locked="0" layoutInCell="1" allowOverlap="1" wp14:anchorId="5DD98A10" wp14:editId="60747641">
            <wp:simplePos x="0" y="0"/>
            <wp:positionH relativeFrom="margin">
              <wp:align>left</wp:align>
            </wp:positionH>
            <wp:positionV relativeFrom="paragraph">
              <wp:posOffset>109220</wp:posOffset>
            </wp:positionV>
            <wp:extent cx="1360805" cy="913765"/>
            <wp:effectExtent l="0" t="0" r="0" b="635"/>
            <wp:wrapNone/>
            <wp:docPr id="860451271" name="Picture 3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0451271" name="Picture 3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262"/>
                    <a:stretch/>
                  </pic:blipFill>
                  <pic:spPr bwMode="auto">
                    <a:xfrm>
                      <a:off x="0" y="0"/>
                      <a:ext cx="1360805" cy="913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D3D4E1" w14:textId="48C9415F" w:rsidR="00A20A21" w:rsidRDefault="00A20A21" w:rsidP="00D67E2B">
      <w:pPr>
        <w:rPr>
          <w:lang w:eastAsia="en-GB"/>
        </w:rPr>
      </w:pPr>
      <w:r>
        <w:rPr>
          <w:lang w:eastAsia="en-GB"/>
        </w:rPr>
        <w:t>Some parts will be on level 1.</w:t>
      </w:r>
    </w:p>
    <w:p w14:paraId="39D15B1F" w14:textId="5B610509" w:rsidR="00A20A21" w:rsidRDefault="00A20A21" w:rsidP="00D67E2B">
      <w:pPr>
        <w:rPr>
          <w:lang w:eastAsia="en-GB"/>
        </w:rPr>
      </w:pPr>
    </w:p>
    <w:p w14:paraId="620961CF" w14:textId="7D33C282" w:rsidR="00A20A21" w:rsidRDefault="00A20A21" w:rsidP="00D67E2B">
      <w:pPr>
        <w:rPr>
          <w:lang w:eastAsia="en-GB"/>
        </w:rPr>
      </w:pPr>
    </w:p>
    <w:p w14:paraId="431531AA" w14:textId="199C30A8" w:rsidR="00A20A21" w:rsidRDefault="00CD2A7D" w:rsidP="00D67E2B">
      <w:pPr>
        <w:rPr>
          <w:lang w:eastAsia="en-GB"/>
        </w:rPr>
      </w:pPr>
      <w:r w:rsidRPr="00F27280">
        <w:rPr>
          <w:noProof/>
          <w:lang w:eastAsia="en-GB"/>
        </w:rPr>
        <w:drawing>
          <wp:anchor distT="0" distB="0" distL="114300" distR="114300" simplePos="0" relativeHeight="252218368" behindDoc="0" locked="0" layoutInCell="1" allowOverlap="1" wp14:anchorId="34E7CBF9" wp14:editId="0F3FDE50">
            <wp:simplePos x="0" y="0"/>
            <wp:positionH relativeFrom="margin">
              <wp:align>left</wp:align>
            </wp:positionH>
            <wp:positionV relativeFrom="paragraph">
              <wp:posOffset>12065</wp:posOffset>
            </wp:positionV>
            <wp:extent cx="1362075" cy="1362075"/>
            <wp:effectExtent l="0" t="0" r="9525" b="9525"/>
            <wp:wrapNone/>
            <wp:docPr id="788154486" name="Picture 3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154486" name="Picture 3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0A21">
        <w:rPr>
          <w:lang w:eastAsia="en-GB"/>
        </w:rPr>
        <w:t xml:space="preserve">You can get to </w:t>
      </w:r>
      <w:r w:rsidR="00C71D7F">
        <w:rPr>
          <w:lang w:eastAsia="en-GB"/>
        </w:rPr>
        <w:t xml:space="preserve">level </w:t>
      </w:r>
      <w:r w:rsidR="00A20A21">
        <w:rPr>
          <w:lang w:eastAsia="en-GB"/>
        </w:rPr>
        <w:t>1 by:</w:t>
      </w:r>
    </w:p>
    <w:p w14:paraId="5CF8951C" w14:textId="1C94F3B7" w:rsidR="00A20A21" w:rsidRDefault="00F6392C" w:rsidP="00F6392C">
      <w:pPr>
        <w:pStyle w:val="Listtoplevel"/>
        <w:rPr>
          <w:lang w:eastAsia="en-GB"/>
        </w:rPr>
      </w:pPr>
      <w:r>
        <w:rPr>
          <w:lang w:eastAsia="en-GB"/>
        </w:rPr>
        <w:t>s</w:t>
      </w:r>
      <w:r w:rsidR="00A20A21">
        <w:rPr>
          <w:lang w:eastAsia="en-GB"/>
        </w:rPr>
        <w:t>tairs</w:t>
      </w:r>
    </w:p>
    <w:p w14:paraId="0226EEFB" w14:textId="55B5A2A2" w:rsidR="00A20A21" w:rsidRDefault="00CD2A7D" w:rsidP="00F6392C">
      <w:pPr>
        <w:pStyle w:val="Listtoplevel"/>
        <w:rPr>
          <w:lang w:eastAsia="en-GB"/>
        </w:rPr>
      </w:pPr>
      <w:r w:rsidRPr="00F27280">
        <w:rPr>
          <w:lang w:eastAsia="en-GB"/>
        </w:rPr>
        <w:drawing>
          <wp:anchor distT="0" distB="0" distL="114300" distR="114300" simplePos="0" relativeHeight="252216320" behindDoc="0" locked="0" layoutInCell="1" allowOverlap="1" wp14:anchorId="2120D269" wp14:editId="6EE9827D">
            <wp:simplePos x="0" y="0"/>
            <wp:positionH relativeFrom="margin">
              <wp:align>left</wp:align>
            </wp:positionH>
            <wp:positionV relativeFrom="paragraph">
              <wp:posOffset>382905</wp:posOffset>
            </wp:positionV>
            <wp:extent cx="1228725" cy="1376041"/>
            <wp:effectExtent l="0" t="0" r="0" b="0"/>
            <wp:wrapNone/>
            <wp:docPr id="1265164699" name="Picture 3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5164699" name="Picture 3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1376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392C">
        <w:rPr>
          <w:lang w:eastAsia="en-GB"/>
        </w:rPr>
        <w:t>a</w:t>
      </w:r>
      <w:r w:rsidR="00A20A21">
        <w:rPr>
          <w:lang w:eastAsia="en-GB"/>
        </w:rPr>
        <w:t xml:space="preserve"> lift.</w:t>
      </w:r>
    </w:p>
    <w:p w14:paraId="7C463C87" w14:textId="75D3B437" w:rsidR="00A20A21" w:rsidRDefault="00A20A21" w:rsidP="00D67E2B">
      <w:pPr>
        <w:rPr>
          <w:lang w:eastAsia="en-GB"/>
        </w:rPr>
      </w:pPr>
    </w:p>
    <w:p w14:paraId="563377B3" w14:textId="0F492F31" w:rsidR="00954BD1" w:rsidRDefault="00954BD1" w:rsidP="00D67E2B">
      <w:pPr>
        <w:rPr>
          <w:lang w:eastAsia="en-GB"/>
        </w:rPr>
      </w:pPr>
    </w:p>
    <w:p w14:paraId="4CBC7C89" w14:textId="3B84FD7F" w:rsidR="00F6392C" w:rsidRDefault="00F6392C">
      <w:pPr>
        <w:spacing w:line="240" w:lineRule="auto"/>
        <w:ind w:left="0"/>
        <w:rPr>
          <w:lang w:eastAsia="en-GB"/>
        </w:rPr>
      </w:pPr>
      <w:r>
        <w:rPr>
          <w:lang w:eastAsia="en-GB"/>
        </w:rPr>
        <w:br w:type="page"/>
      </w:r>
    </w:p>
    <w:p w14:paraId="3F3A22CA" w14:textId="6C5F086C" w:rsidR="00954BD1" w:rsidRDefault="00F27280" w:rsidP="00D67E2B">
      <w:pPr>
        <w:rPr>
          <w:lang w:eastAsia="en-GB"/>
        </w:rPr>
      </w:pPr>
      <w:r w:rsidRPr="00F27280">
        <w:rPr>
          <w:noProof/>
          <w:lang w:eastAsia="en-GB"/>
        </w:rPr>
        <w:drawing>
          <wp:anchor distT="0" distB="0" distL="114300" distR="114300" simplePos="0" relativeHeight="252220416" behindDoc="0" locked="0" layoutInCell="1" allowOverlap="1" wp14:anchorId="01D96BFD" wp14:editId="204061E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952625" cy="1952625"/>
            <wp:effectExtent l="0" t="0" r="0" b="9525"/>
            <wp:wrapNone/>
            <wp:docPr id="1553852878" name="Picture 34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3852878" name="Picture 34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54BD1">
        <w:rPr>
          <w:lang w:eastAsia="en-GB"/>
        </w:rPr>
        <w:t>If you need to find somewhere quiet:</w:t>
      </w:r>
    </w:p>
    <w:p w14:paraId="57CC6AF9" w14:textId="196D671F" w:rsidR="00954BD1" w:rsidRDefault="00F27280" w:rsidP="00F27280">
      <w:pPr>
        <w:pStyle w:val="Listtoplevel"/>
        <w:rPr>
          <w:lang w:eastAsia="en-GB"/>
        </w:rPr>
      </w:pPr>
      <w:r>
        <w:rPr>
          <w:lang w:eastAsia="en-GB"/>
        </w:rPr>
        <w:t>t</w:t>
      </w:r>
      <w:r w:rsidR="00954BD1">
        <w:rPr>
          <w:lang w:eastAsia="en-GB"/>
        </w:rPr>
        <w:t xml:space="preserve">he </w:t>
      </w:r>
      <w:r w:rsidR="00D67E2B">
        <w:rPr>
          <w:lang w:eastAsia="en-GB"/>
        </w:rPr>
        <w:t xml:space="preserve">entrance area </w:t>
      </w:r>
      <w:r w:rsidR="00954BD1">
        <w:rPr>
          <w:lang w:eastAsia="en-GB"/>
        </w:rPr>
        <w:t>will be quiet when the talks are happening</w:t>
      </w:r>
    </w:p>
    <w:p w14:paraId="638B85E7" w14:textId="1FDE0FE1" w:rsidR="00954BD1" w:rsidRDefault="00F27280" w:rsidP="00F27280">
      <w:pPr>
        <w:pStyle w:val="Listtoplevel"/>
        <w:rPr>
          <w:lang w:eastAsia="en-GB"/>
        </w:rPr>
      </w:pPr>
      <w:r>
        <w:rPr>
          <w:lang w:eastAsia="en-GB"/>
        </w:rPr>
        <w:t>t</w:t>
      </w:r>
      <w:r w:rsidR="00954BD1">
        <w:rPr>
          <w:lang w:eastAsia="en-GB"/>
        </w:rPr>
        <w:t>he rooms the talks happen in will be quiet during the breaks</w:t>
      </w:r>
    </w:p>
    <w:p w14:paraId="729470DE" w14:textId="11DFF0AD" w:rsidR="00954BD1" w:rsidRDefault="00F27280" w:rsidP="00F27280">
      <w:pPr>
        <w:pStyle w:val="Listtoplevel"/>
        <w:rPr>
          <w:lang w:eastAsia="en-GB"/>
        </w:rPr>
      </w:pPr>
      <w:r w:rsidRPr="00F27280">
        <w:rPr>
          <w:lang w:eastAsia="en-GB"/>
        </w:rPr>
        <w:drawing>
          <wp:anchor distT="0" distB="0" distL="114300" distR="114300" simplePos="0" relativeHeight="252222464" behindDoc="0" locked="0" layoutInCell="1" allowOverlap="1" wp14:anchorId="06E6AC53" wp14:editId="60F9AA25">
            <wp:simplePos x="0" y="0"/>
            <wp:positionH relativeFrom="column">
              <wp:posOffset>210135</wp:posOffset>
            </wp:positionH>
            <wp:positionV relativeFrom="paragraph">
              <wp:posOffset>248920</wp:posOffset>
            </wp:positionV>
            <wp:extent cx="1743075" cy="715885"/>
            <wp:effectExtent l="0" t="0" r="0" b="8255"/>
            <wp:wrapNone/>
            <wp:docPr id="1978080336" name="Picture 3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8080336" name="Picture 3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71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lang w:eastAsia="en-GB"/>
        </w:rPr>
        <w:t>y</w:t>
      </w:r>
      <w:r w:rsidR="00954BD1">
        <w:rPr>
          <w:lang w:eastAsia="en-GB"/>
        </w:rPr>
        <w:t>ou can go outside to the waterfront.</w:t>
      </w:r>
    </w:p>
    <w:p w14:paraId="31336FC4" w14:textId="77777777" w:rsidR="00954BD1" w:rsidRDefault="00954BD1" w:rsidP="00D67E2B">
      <w:pPr>
        <w:rPr>
          <w:lang w:eastAsia="en-GB"/>
        </w:rPr>
      </w:pPr>
    </w:p>
    <w:p w14:paraId="26D1CEF5" w14:textId="0C45840C" w:rsidR="00954BD1" w:rsidRDefault="00954BD1" w:rsidP="00D67E2B">
      <w:pPr>
        <w:rPr>
          <w:lang w:eastAsia="en-GB"/>
        </w:rPr>
      </w:pPr>
    </w:p>
    <w:p w14:paraId="5163804A" w14:textId="1515C68A" w:rsidR="00A20A21" w:rsidRDefault="00F27280" w:rsidP="00D67E2B">
      <w:pPr>
        <w:rPr>
          <w:lang w:eastAsia="en-GB"/>
        </w:rPr>
      </w:pPr>
      <w:r w:rsidRPr="00F27280">
        <w:rPr>
          <w:noProof/>
          <w:lang w:eastAsia="en-GB"/>
        </w:rPr>
        <w:drawing>
          <wp:anchor distT="0" distB="0" distL="114300" distR="114300" simplePos="0" relativeHeight="252224512" behindDoc="0" locked="0" layoutInCell="1" allowOverlap="1" wp14:anchorId="7DACB093" wp14:editId="6501409B">
            <wp:simplePos x="0" y="0"/>
            <wp:positionH relativeFrom="column">
              <wp:posOffset>123825</wp:posOffset>
            </wp:positionH>
            <wp:positionV relativeFrom="paragraph">
              <wp:posOffset>87630</wp:posOffset>
            </wp:positionV>
            <wp:extent cx="1828800" cy="1828800"/>
            <wp:effectExtent l="0" t="0" r="0" b="0"/>
            <wp:wrapNone/>
            <wp:docPr id="1608016989" name="Picture 36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8016989" name="Picture 36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2A6A">
        <w:rPr>
          <w:lang w:eastAsia="en-GB"/>
        </w:rPr>
        <w:t xml:space="preserve">There will be people from </w:t>
      </w:r>
      <w:r w:rsidR="00AB3645">
        <w:rPr>
          <w:lang w:eastAsia="en-GB"/>
        </w:rPr>
        <w:t>ASID</w:t>
      </w:r>
      <w:r w:rsidR="004E2A6A">
        <w:rPr>
          <w:lang w:eastAsia="en-GB"/>
        </w:rPr>
        <w:t xml:space="preserve"> who can support you to</w:t>
      </w:r>
      <w:r w:rsidR="00F6392C">
        <w:rPr>
          <w:lang w:eastAsia="en-GB"/>
        </w:rPr>
        <w:t xml:space="preserve"> find</w:t>
      </w:r>
      <w:r w:rsidR="004E2A6A">
        <w:rPr>
          <w:lang w:eastAsia="en-GB"/>
        </w:rPr>
        <w:t>:</w:t>
      </w:r>
    </w:p>
    <w:p w14:paraId="03479B3F" w14:textId="37465C43" w:rsidR="004E2A6A" w:rsidRDefault="004E2A6A" w:rsidP="00F6392C">
      <w:pPr>
        <w:pStyle w:val="Listtoplevel"/>
        <w:rPr>
          <w:lang w:eastAsia="en-GB"/>
        </w:rPr>
      </w:pPr>
      <w:r>
        <w:rPr>
          <w:lang w:eastAsia="en-GB"/>
        </w:rPr>
        <w:t>a quiet space</w:t>
      </w:r>
    </w:p>
    <w:p w14:paraId="33A36BFF" w14:textId="214E3D4D" w:rsidR="004E2A6A" w:rsidRDefault="004E2A6A" w:rsidP="00F6392C">
      <w:pPr>
        <w:pStyle w:val="Listtoplevel"/>
        <w:rPr>
          <w:lang w:eastAsia="en-GB"/>
        </w:rPr>
      </w:pPr>
      <w:r>
        <w:rPr>
          <w:lang w:eastAsia="en-GB"/>
        </w:rPr>
        <w:t>the room for the next talk.</w:t>
      </w:r>
    </w:p>
    <w:p w14:paraId="2CBD89EE" w14:textId="6BB8E6A7" w:rsidR="00954BD1" w:rsidRDefault="00F27280" w:rsidP="00D67E2B">
      <w:pPr>
        <w:rPr>
          <w:lang w:eastAsia="en-GB"/>
        </w:rPr>
      </w:pPr>
      <w:r w:rsidRPr="00F27280">
        <w:rPr>
          <w:noProof/>
          <w:lang w:eastAsia="en-GB"/>
        </w:rPr>
        <w:drawing>
          <wp:anchor distT="0" distB="0" distL="114300" distR="114300" simplePos="0" relativeHeight="252226560" behindDoc="0" locked="0" layoutInCell="1" allowOverlap="1" wp14:anchorId="535871CF" wp14:editId="7C185B1D">
            <wp:simplePos x="0" y="0"/>
            <wp:positionH relativeFrom="column">
              <wp:posOffset>100965</wp:posOffset>
            </wp:positionH>
            <wp:positionV relativeFrom="paragraph">
              <wp:posOffset>185420</wp:posOffset>
            </wp:positionV>
            <wp:extent cx="1851943" cy="1685925"/>
            <wp:effectExtent l="0" t="0" r="0" b="0"/>
            <wp:wrapNone/>
            <wp:docPr id="2112725112" name="Picture 3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2725112" name="Picture 3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1943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968888" w14:textId="2C2D94F9" w:rsidR="00954BD1" w:rsidRDefault="00954BD1" w:rsidP="00D67E2B">
      <w:pPr>
        <w:rPr>
          <w:lang w:eastAsia="en-GB"/>
        </w:rPr>
      </w:pPr>
    </w:p>
    <w:p w14:paraId="0CA295AF" w14:textId="722434C3" w:rsidR="00954BD1" w:rsidRDefault="00954BD1" w:rsidP="00D67E2B">
      <w:pPr>
        <w:rPr>
          <w:lang w:eastAsia="en-GB"/>
        </w:rPr>
      </w:pPr>
      <w:r>
        <w:rPr>
          <w:lang w:eastAsia="en-GB"/>
        </w:rPr>
        <w:t>We hope you will tell us what we can do to make things more accessible.</w:t>
      </w:r>
    </w:p>
    <w:p w14:paraId="6269E3A4" w14:textId="134EF61A" w:rsidR="00954BD1" w:rsidRDefault="00954BD1">
      <w:pPr>
        <w:spacing w:line="240" w:lineRule="auto"/>
        <w:ind w:left="0"/>
        <w:rPr>
          <w:lang w:eastAsia="en-GB"/>
        </w:rPr>
      </w:pPr>
      <w:r>
        <w:rPr>
          <w:lang w:eastAsia="en-GB"/>
        </w:rPr>
        <w:br w:type="page"/>
      </w:r>
    </w:p>
    <w:p w14:paraId="57441005" w14:textId="7CBBF3CE" w:rsidR="00954BD1" w:rsidRDefault="00954BD1" w:rsidP="00954BD1">
      <w:pPr>
        <w:pStyle w:val="Heading1"/>
        <w:rPr>
          <w:lang w:eastAsia="en-GB"/>
        </w:rPr>
      </w:pPr>
      <w:r>
        <w:rPr>
          <w:lang w:eastAsia="en-GB"/>
        </w:rPr>
        <w:t>How much does the conference cost?</w:t>
      </w:r>
    </w:p>
    <w:p w14:paraId="2F1CD61C" w14:textId="77777777" w:rsidR="00954BD1" w:rsidRDefault="00954BD1" w:rsidP="00A826A3">
      <w:pPr>
        <w:rPr>
          <w:lang w:eastAsia="en-GB"/>
        </w:rPr>
      </w:pPr>
    </w:p>
    <w:p w14:paraId="651F5B02" w14:textId="74DE8163" w:rsidR="00954BD1" w:rsidRDefault="00954BD1" w:rsidP="00A826A3">
      <w:pPr>
        <w:rPr>
          <w:lang w:eastAsia="en-GB"/>
        </w:rPr>
      </w:pPr>
    </w:p>
    <w:p w14:paraId="6EF24BD3" w14:textId="1716A915" w:rsidR="00F27280" w:rsidRDefault="00CD2A7D" w:rsidP="00A826A3">
      <w:r w:rsidRPr="00F27280">
        <w:rPr>
          <w:noProof/>
          <w:lang w:eastAsia="en-GB"/>
        </w:rPr>
        <w:drawing>
          <wp:anchor distT="0" distB="0" distL="114300" distR="114300" simplePos="0" relativeHeight="252228608" behindDoc="0" locked="0" layoutInCell="1" allowOverlap="1" wp14:anchorId="2B83CBFC" wp14:editId="4D6C5B73">
            <wp:simplePos x="0" y="0"/>
            <wp:positionH relativeFrom="margin">
              <wp:align>left</wp:align>
            </wp:positionH>
            <wp:positionV relativeFrom="paragraph">
              <wp:posOffset>13970</wp:posOffset>
            </wp:positionV>
            <wp:extent cx="1819275" cy="1819275"/>
            <wp:effectExtent l="0" t="0" r="9525" b="9525"/>
            <wp:wrapNone/>
            <wp:docPr id="1574021075" name="Picture 38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4021075" name="Picture 38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27280">
        <w:rPr>
          <w:lang w:eastAsia="en-GB"/>
        </w:rPr>
        <w:t>This is how much you need to pay to go to the conference</w:t>
      </w:r>
      <w:r w:rsidR="00F27280">
        <w:t>:</w:t>
      </w:r>
    </w:p>
    <w:p w14:paraId="49AF216A" w14:textId="048C0B1E" w:rsidR="00F27280" w:rsidRPr="00954BD1" w:rsidRDefault="00F27280" w:rsidP="00F27280">
      <w:pPr>
        <w:pStyle w:val="Listtoplevel"/>
      </w:pPr>
      <w:r>
        <w:t xml:space="preserve">1 hundred </w:t>
      </w:r>
      <w:r w:rsidR="00732B9D">
        <w:t>dollars if you are a member</w:t>
      </w:r>
      <w:r w:rsidRPr="00954BD1">
        <w:t xml:space="preserve"> of ASID</w:t>
      </w:r>
    </w:p>
    <w:p w14:paraId="4185EBAD" w14:textId="3065B52F" w:rsidR="00F27280" w:rsidRPr="00954BD1" w:rsidRDefault="00F27280" w:rsidP="00F27280">
      <w:pPr>
        <w:pStyle w:val="Listtoplevel"/>
      </w:pPr>
      <w:r>
        <w:t xml:space="preserve">1 hundred and 50 dollars </w:t>
      </w:r>
      <w:r w:rsidR="00732B9D">
        <w:t>if you are not a member</w:t>
      </w:r>
      <w:r w:rsidRPr="00954BD1">
        <w:t xml:space="preserve"> of ASID</w:t>
      </w:r>
    </w:p>
    <w:p w14:paraId="50011DB6" w14:textId="43B61E3E" w:rsidR="00F27280" w:rsidRDefault="00F27280" w:rsidP="00F27280">
      <w:pPr>
        <w:pStyle w:val="Listtoplevel"/>
      </w:pPr>
      <w:r w:rsidRPr="00F27280">
        <w:drawing>
          <wp:anchor distT="0" distB="0" distL="114300" distR="114300" simplePos="0" relativeHeight="252230656" behindDoc="0" locked="0" layoutInCell="1" allowOverlap="1" wp14:anchorId="118EEFEC" wp14:editId="50FD249E">
            <wp:simplePos x="0" y="0"/>
            <wp:positionH relativeFrom="column">
              <wp:posOffset>123825</wp:posOffset>
            </wp:positionH>
            <wp:positionV relativeFrom="paragraph">
              <wp:posOffset>381001</wp:posOffset>
            </wp:positionV>
            <wp:extent cx="1699303" cy="1085850"/>
            <wp:effectExtent l="0" t="0" r="0" b="0"/>
            <wp:wrapNone/>
            <wp:docPr id="568311884" name="Picture 39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8311884" name="Picture 39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6122" cy="1090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25 dollars </w:t>
      </w:r>
      <w:r w:rsidR="00732B9D">
        <w:t>if you</w:t>
      </w:r>
      <w:r>
        <w:t>:</w:t>
      </w:r>
    </w:p>
    <w:p w14:paraId="6E2B36FD" w14:textId="3CB30DA9" w:rsidR="00954BD1" w:rsidRPr="00954BD1" w:rsidRDefault="00954BD1" w:rsidP="00F27280">
      <w:pPr>
        <w:pStyle w:val="Listsecondlevel"/>
      </w:pPr>
      <w:r w:rsidRPr="00954BD1">
        <w:t>who have lived experience of disability</w:t>
      </w:r>
    </w:p>
    <w:p w14:paraId="0AE97BE7" w14:textId="6B2A7F40" w:rsidR="00954BD1" w:rsidRPr="00954BD1" w:rsidRDefault="00F17D7B" w:rsidP="00F27280">
      <w:pPr>
        <w:pStyle w:val="Listsecondlevel"/>
      </w:pPr>
      <w:r w:rsidRPr="00F17D7B">
        <w:rPr>
          <w:noProof/>
        </w:rPr>
        <w:drawing>
          <wp:anchor distT="0" distB="0" distL="114300" distR="114300" simplePos="0" relativeHeight="252234752" behindDoc="0" locked="0" layoutInCell="1" allowOverlap="1" wp14:anchorId="41E9C420" wp14:editId="5CE8C57A">
            <wp:simplePos x="0" y="0"/>
            <wp:positionH relativeFrom="column">
              <wp:posOffset>180975</wp:posOffset>
            </wp:positionH>
            <wp:positionV relativeFrom="paragraph">
              <wp:posOffset>1906</wp:posOffset>
            </wp:positionV>
            <wp:extent cx="1571625" cy="1405772"/>
            <wp:effectExtent l="0" t="0" r="0" b="4445"/>
            <wp:wrapNone/>
            <wp:docPr id="61517980" name="Picture 4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17980" name="Picture 4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8089" cy="1411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2B9D">
        <w:t xml:space="preserve">are a </w:t>
      </w:r>
      <w:r w:rsidR="00954BD1" w:rsidRPr="00954BD1">
        <w:t xml:space="preserve">family member of </w:t>
      </w:r>
      <w:r w:rsidR="00732B9D">
        <w:t>someone</w:t>
      </w:r>
      <w:r w:rsidR="00954BD1" w:rsidRPr="00954BD1">
        <w:t xml:space="preserve"> with lived experience of disability</w:t>
      </w:r>
    </w:p>
    <w:p w14:paraId="3A43074A" w14:textId="58609A4F" w:rsidR="00954BD1" w:rsidRPr="00954BD1" w:rsidRDefault="00F17D7B" w:rsidP="00F27280">
      <w:pPr>
        <w:pStyle w:val="Listsecondlevel"/>
      </w:pPr>
      <w:r w:rsidRPr="00F17D7B">
        <w:rPr>
          <w:noProof/>
        </w:rPr>
        <w:drawing>
          <wp:anchor distT="0" distB="0" distL="114300" distR="114300" simplePos="0" relativeHeight="252232704" behindDoc="0" locked="0" layoutInCell="1" allowOverlap="1" wp14:anchorId="1B99FE3B" wp14:editId="1A729313">
            <wp:simplePos x="0" y="0"/>
            <wp:positionH relativeFrom="column">
              <wp:posOffset>123825</wp:posOffset>
            </wp:positionH>
            <wp:positionV relativeFrom="paragraph">
              <wp:posOffset>74295</wp:posOffset>
            </wp:positionV>
            <wp:extent cx="1714500" cy="1714500"/>
            <wp:effectExtent l="0" t="0" r="0" b="0"/>
            <wp:wrapNone/>
            <wp:docPr id="1194965703" name="Picture 4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4965703" name="Picture 4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54BD1" w:rsidRPr="00954BD1">
        <w:t xml:space="preserve"> are </w:t>
      </w:r>
      <w:r w:rsidR="00F27280">
        <w:t xml:space="preserve">at the conference to support </w:t>
      </w:r>
      <w:r w:rsidR="00954BD1" w:rsidRPr="00954BD1">
        <w:t>a person with lived experience</w:t>
      </w:r>
      <w:r w:rsidR="00F27280">
        <w:t>.</w:t>
      </w:r>
    </w:p>
    <w:p w14:paraId="06511FFA" w14:textId="59BE9EF4" w:rsidR="00D209C8" w:rsidRDefault="00F17D7B" w:rsidP="00EC6690">
      <w:pPr>
        <w:rPr>
          <w:rFonts w:ascii="Times New Roman" w:eastAsia="Times New Roman" w:hAnsi="Times New Roman"/>
          <w:lang w:val="en-NZ"/>
        </w:rPr>
      </w:pPr>
      <w:r w:rsidRPr="00515C1F">
        <w:rPr>
          <w:noProof/>
        </w:rPr>
        <w:drawing>
          <wp:anchor distT="0" distB="0" distL="114300" distR="114300" simplePos="0" relativeHeight="252240896" behindDoc="0" locked="0" layoutInCell="1" allowOverlap="1" wp14:anchorId="127C3947" wp14:editId="48220A0F">
            <wp:simplePos x="0" y="0"/>
            <wp:positionH relativeFrom="column">
              <wp:posOffset>0</wp:posOffset>
            </wp:positionH>
            <wp:positionV relativeFrom="paragraph">
              <wp:posOffset>-228600</wp:posOffset>
            </wp:positionV>
            <wp:extent cx="1685925" cy="1685925"/>
            <wp:effectExtent l="0" t="0" r="0" b="9525"/>
            <wp:wrapNone/>
            <wp:docPr id="539802916" name="Picture 136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9802916" name="Picture 136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27280">
        <w:t>Paying to go to the conference means you can</w:t>
      </w:r>
      <w:r w:rsidR="00D209C8">
        <w:t>:</w:t>
      </w:r>
    </w:p>
    <w:p w14:paraId="71445E15" w14:textId="73539F75" w:rsidR="00D209C8" w:rsidRDefault="00F27280" w:rsidP="00F27280">
      <w:pPr>
        <w:pStyle w:val="Listtoplevel"/>
      </w:pPr>
      <w:r>
        <w:t>go to</w:t>
      </w:r>
      <w:r w:rsidR="00D209C8">
        <w:t xml:space="preserve"> any of the conference </w:t>
      </w:r>
      <w:r>
        <w:t>talks</w:t>
      </w:r>
    </w:p>
    <w:p w14:paraId="66DA4888" w14:textId="61873D09" w:rsidR="00D209C8" w:rsidRDefault="00CD323C" w:rsidP="00F17D7B">
      <w:pPr>
        <w:pStyle w:val="Listtoplevel"/>
      </w:pPr>
      <w:r w:rsidRPr="00F17D7B">
        <w:drawing>
          <wp:anchor distT="0" distB="0" distL="114300" distR="114300" simplePos="0" relativeHeight="252349440" behindDoc="0" locked="0" layoutInCell="1" allowOverlap="1" wp14:anchorId="11593AA6" wp14:editId="272BB4C5">
            <wp:simplePos x="0" y="0"/>
            <wp:positionH relativeFrom="margin">
              <wp:align>left</wp:align>
            </wp:positionH>
            <wp:positionV relativeFrom="paragraph">
              <wp:posOffset>411480</wp:posOffset>
            </wp:positionV>
            <wp:extent cx="1551376" cy="1162050"/>
            <wp:effectExtent l="0" t="0" r="0" b="0"/>
            <wp:wrapNone/>
            <wp:docPr id="1418225590" name="Picture 4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9114596" name="Picture 4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1376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have </w:t>
      </w:r>
      <w:r w:rsidR="00F27280">
        <w:t xml:space="preserve">morning / afternoon </w:t>
      </w:r>
      <w:r w:rsidR="00D209C8">
        <w:t>tea</w:t>
      </w:r>
    </w:p>
    <w:p w14:paraId="5F1D81D0" w14:textId="4EFE970E" w:rsidR="00D209C8" w:rsidRDefault="00F27280" w:rsidP="00F27280">
      <w:pPr>
        <w:pStyle w:val="Listtoplevel"/>
      </w:pPr>
      <w:r>
        <w:t>have l</w:t>
      </w:r>
      <w:r w:rsidR="00D209C8">
        <w:t>unch</w:t>
      </w:r>
    </w:p>
    <w:p w14:paraId="3D66BFBB" w14:textId="14517CE3" w:rsidR="00D209C8" w:rsidRDefault="00F17D7B" w:rsidP="00F27280">
      <w:pPr>
        <w:pStyle w:val="Listtoplevel"/>
      </w:pPr>
      <w:r w:rsidRPr="00F6392C">
        <w:rPr>
          <w:lang w:eastAsia="en-GB"/>
        </w:rPr>
        <w:drawing>
          <wp:anchor distT="0" distB="0" distL="114300" distR="114300" simplePos="0" relativeHeight="252238848" behindDoc="0" locked="0" layoutInCell="1" allowOverlap="1" wp14:anchorId="3BD85A12" wp14:editId="4B7AC5B1">
            <wp:simplePos x="0" y="0"/>
            <wp:positionH relativeFrom="margin">
              <wp:align>left</wp:align>
            </wp:positionH>
            <wp:positionV relativeFrom="paragraph">
              <wp:posOffset>607060</wp:posOffset>
            </wp:positionV>
            <wp:extent cx="1602791" cy="1162050"/>
            <wp:effectExtent l="0" t="0" r="0" b="0"/>
            <wp:wrapNone/>
            <wp:docPr id="2063748143" name="Picture 28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3748143" name="Picture 28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91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27280">
        <w:t>get a</w:t>
      </w:r>
      <w:r w:rsidR="00D209C8">
        <w:t xml:space="preserve"> printed programme</w:t>
      </w:r>
    </w:p>
    <w:p w14:paraId="29D63690" w14:textId="25D415DE" w:rsidR="00D209C8" w:rsidRDefault="00E312A3" w:rsidP="00F27280">
      <w:pPr>
        <w:pStyle w:val="Listtoplevel"/>
      </w:pPr>
      <w:r w:rsidRPr="00F17D7B">
        <w:rPr>
          <w:lang w:eastAsia="en-GB"/>
        </w:rPr>
        <w:drawing>
          <wp:anchor distT="0" distB="0" distL="114300" distR="114300" simplePos="0" relativeHeight="252242944" behindDoc="0" locked="0" layoutInCell="1" allowOverlap="1" wp14:anchorId="5E70D4FE" wp14:editId="3061FBAD">
            <wp:simplePos x="0" y="0"/>
            <wp:positionH relativeFrom="column">
              <wp:posOffset>66675</wp:posOffset>
            </wp:positionH>
            <wp:positionV relativeFrom="paragraph">
              <wp:posOffset>890270</wp:posOffset>
            </wp:positionV>
            <wp:extent cx="1485900" cy="1485900"/>
            <wp:effectExtent l="0" t="0" r="0" b="0"/>
            <wp:wrapNone/>
            <wp:docPr id="254597188" name="Picture 44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597188" name="Picture 44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27280">
        <w:t>get a</w:t>
      </w:r>
      <w:r w:rsidR="00D209C8">
        <w:t xml:space="preserve"> name sticker to wear while you are at the conference.</w:t>
      </w:r>
    </w:p>
    <w:p w14:paraId="3A3E1F32" w14:textId="2121B972" w:rsidR="00D209C8" w:rsidRDefault="00D209C8" w:rsidP="00EC6690">
      <w:pPr>
        <w:rPr>
          <w:lang w:eastAsia="en-GB"/>
        </w:rPr>
      </w:pPr>
    </w:p>
    <w:p w14:paraId="6C07BA0F" w14:textId="72CBF7DE" w:rsidR="00D209C8" w:rsidRDefault="00D209C8" w:rsidP="00EC6690">
      <w:pPr>
        <w:rPr>
          <w:lang w:eastAsia="en-GB"/>
        </w:rPr>
      </w:pPr>
    </w:p>
    <w:p w14:paraId="7CEEA21F" w14:textId="2F79B0E2" w:rsidR="00D209C8" w:rsidRDefault="00D209C8" w:rsidP="00A826A3">
      <w:pPr>
        <w:rPr>
          <w:lang w:eastAsia="en-GB"/>
        </w:rPr>
      </w:pPr>
      <w:r>
        <w:rPr>
          <w:lang w:eastAsia="en-GB"/>
        </w:rPr>
        <w:t>You will need to pay for</w:t>
      </w:r>
      <w:r w:rsidR="00E312A3">
        <w:rPr>
          <w:lang w:eastAsia="en-GB"/>
        </w:rPr>
        <w:t xml:space="preserve"> things that are not part of the conference like</w:t>
      </w:r>
      <w:r>
        <w:rPr>
          <w:lang w:eastAsia="en-GB"/>
        </w:rPr>
        <w:t>:</w:t>
      </w:r>
    </w:p>
    <w:p w14:paraId="61B7F311" w14:textId="14062B76" w:rsidR="00D209C8" w:rsidRDefault="00F17D7B" w:rsidP="00F17D7B">
      <w:pPr>
        <w:pStyle w:val="Listtoplevel"/>
        <w:rPr>
          <w:lang w:eastAsia="en-GB"/>
        </w:rPr>
      </w:pPr>
      <w:r w:rsidRPr="00F17D7B">
        <w:rPr>
          <w:lang w:eastAsia="en-GB"/>
        </w:rPr>
        <w:drawing>
          <wp:anchor distT="0" distB="0" distL="114300" distR="114300" simplePos="0" relativeHeight="252244992" behindDoc="0" locked="0" layoutInCell="1" allowOverlap="1" wp14:anchorId="06DB28DC" wp14:editId="3A00F05E">
            <wp:simplePos x="0" y="0"/>
            <wp:positionH relativeFrom="column">
              <wp:posOffset>104775</wp:posOffset>
            </wp:positionH>
            <wp:positionV relativeFrom="paragraph">
              <wp:posOffset>172085</wp:posOffset>
            </wp:positionV>
            <wp:extent cx="1344120" cy="1285875"/>
            <wp:effectExtent l="0" t="0" r="8890" b="0"/>
            <wp:wrapNone/>
            <wp:docPr id="1469885543" name="Picture 4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9885543" name="Picture 4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12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lang w:eastAsia="en-GB"/>
        </w:rPr>
        <w:t>t</w:t>
      </w:r>
      <w:r w:rsidR="00D209C8">
        <w:rPr>
          <w:lang w:eastAsia="en-GB"/>
        </w:rPr>
        <w:t>ravel / transport</w:t>
      </w:r>
    </w:p>
    <w:p w14:paraId="51C2241A" w14:textId="65BC7509" w:rsidR="00D209C8" w:rsidRDefault="00F17D7B" w:rsidP="00F17D7B">
      <w:pPr>
        <w:pStyle w:val="Listtoplevel"/>
        <w:rPr>
          <w:lang w:eastAsia="en-GB"/>
        </w:rPr>
      </w:pPr>
      <w:r>
        <w:rPr>
          <w:lang w:eastAsia="en-GB"/>
        </w:rPr>
        <w:t>o</w:t>
      </w:r>
      <w:r w:rsidR="00D209C8">
        <w:rPr>
          <w:lang w:eastAsia="en-GB"/>
        </w:rPr>
        <w:t>ther meals</w:t>
      </w:r>
    </w:p>
    <w:p w14:paraId="39B5436F" w14:textId="1530C30B" w:rsidR="00D209C8" w:rsidRPr="00954BD1" w:rsidRDefault="00F17D7B" w:rsidP="00F17D7B">
      <w:pPr>
        <w:pStyle w:val="Listtoplevel"/>
        <w:rPr>
          <w:lang w:eastAsia="en-GB"/>
        </w:rPr>
      </w:pPr>
      <w:r w:rsidRPr="00F17D7B">
        <w:rPr>
          <w:lang w:eastAsia="en-GB"/>
        </w:rPr>
        <w:drawing>
          <wp:anchor distT="0" distB="0" distL="114300" distR="114300" simplePos="0" relativeHeight="252247040" behindDoc="0" locked="0" layoutInCell="1" allowOverlap="1" wp14:anchorId="07175529" wp14:editId="51121BCA">
            <wp:simplePos x="0" y="0"/>
            <wp:positionH relativeFrom="column">
              <wp:posOffset>123825</wp:posOffset>
            </wp:positionH>
            <wp:positionV relativeFrom="paragraph">
              <wp:posOffset>152400</wp:posOffset>
            </wp:positionV>
            <wp:extent cx="1524000" cy="1524000"/>
            <wp:effectExtent l="0" t="0" r="0" b="0"/>
            <wp:wrapNone/>
            <wp:docPr id="970979469" name="Picture 4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0979469" name="Picture 4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lang w:eastAsia="en-GB"/>
        </w:rPr>
        <w:t>a</w:t>
      </w:r>
      <w:r w:rsidR="00D209C8">
        <w:rPr>
          <w:lang w:eastAsia="en-GB"/>
        </w:rPr>
        <w:t xml:space="preserve"> place to stay if you need one.</w:t>
      </w:r>
    </w:p>
    <w:p w14:paraId="58000ED5" w14:textId="3B47BD4A" w:rsidR="00657924" w:rsidRDefault="00657924" w:rsidP="00D209C8">
      <w:pPr>
        <w:rPr>
          <w:rFonts w:eastAsia="Times New Roman"/>
          <w:shd w:val="clear" w:color="auto" w:fill="FFFFFF"/>
          <w:lang w:eastAsia="en-GB"/>
        </w:rPr>
      </w:pPr>
      <w:r>
        <w:rPr>
          <w:rFonts w:eastAsia="Times New Roman"/>
          <w:shd w:val="clear" w:color="auto" w:fill="FFFFFF"/>
          <w:lang w:eastAsia="en-GB"/>
        </w:rPr>
        <w:br w:type="page"/>
      </w:r>
    </w:p>
    <w:p w14:paraId="347EDEF0" w14:textId="3AEFD4BA" w:rsidR="00657924" w:rsidRDefault="00367B01" w:rsidP="00657924">
      <w:pPr>
        <w:pStyle w:val="Heading1"/>
        <w:rPr>
          <w:shd w:val="clear" w:color="auto" w:fill="FFFFFF"/>
          <w:lang w:eastAsia="en-GB"/>
        </w:rPr>
      </w:pPr>
      <w:r>
        <w:rPr>
          <w:shd w:val="clear" w:color="auto" w:fill="FFFFFF"/>
          <w:lang w:eastAsia="en-GB"/>
        </w:rPr>
        <w:t>How do I sign up for the conference?</w:t>
      </w:r>
    </w:p>
    <w:p w14:paraId="43103BD0" w14:textId="21E55E83" w:rsidR="00657924" w:rsidRDefault="00657924" w:rsidP="00D67E2B">
      <w:pPr>
        <w:rPr>
          <w:lang w:eastAsia="en-GB"/>
        </w:rPr>
      </w:pPr>
    </w:p>
    <w:p w14:paraId="2B64A23F" w14:textId="77678E05" w:rsidR="00657924" w:rsidRDefault="00E312A3" w:rsidP="00D67E2B">
      <w:pPr>
        <w:rPr>
          <w:lang w:eastAsia="en-GB"/>
        </w:rPr>
      </w:pPr>
      <w:r w:rsidRPr="00F17D7B">
        <w:rPr>
          <w:noProof/>
          <w:lang w:eastAsia="en-GB"/>
        </w:rPr>
        <w:drawing>
          <wp:anchor distT="0" distB="0" distL="114300" distR="114300" simplePos="0" relativeHeight="252249088" behindDoc="0" locked="0" layoutInCell="1" allowOverlap="1" wp14:anchorId="4DD369AC" wp14:editId="3EC105D3">
            <wp:simplePos x="0" y="0"/>
            <wp:positionH relativeFrom="margin">
              <wp:align>left</wp:align>
            </wp:positionH>
            <wp:positionV relativeFrom="paragraph">
              <wp:posOffset>12065</wp:posOffset>
            </wp:positionV>
            <wp:extent cx="1476375" cy="1476375"/>
            <wp:effectExtent l="0" t="0" r="9525" b="9525"/>
            <wp:wrapNone/>
            <wp:docPr id="1037807765" name="Picture 48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807765" name="Picture 48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73B3D3" w14:textId="2A667BEB" w:rsidR="00FA67C7" w:rsidRDefault="00FA67C7" w:rsidP="00D67E2B">
      <w:pPr>
        <w:rPr>
          <w:lang w:eastAsia="en-GB"/>
        </w:rPr>
      </w:pPr>
      <w:r>
        <w:rPr>
          <w:lang w:eastAsia="en-GB"/>
        </w:rPr>
        <w:t>If you want to go to the conference you need to sign up first.</w:t>
      </w:r>
    </w:p>
    <w:p w14:paraId="565F48E6" w14:textId="77777777" w:rsidR="00FA67C7" w:rsidRDefault="00FA67C7" w:rsidP="00D67E2B">
      <w:pPr>
        <w:rPr>
          <w:lang w:eastAsia="en-GB"/>
        </w:rPr>
      </w:pPr>
    </w:p>
    <w:p w14:paraId="661E1D43" w14:textId="0286F368" w:rsidR="00FA67C7" w:rsidRDefault="00F17D7B" w:rsidP="00D67E2B">
      <w:pPr>
        <w:rPr>
          <w:lang w:eastAsia="en-GB"/>
        </w:rPr>
      </w:pPr>
      <w:r w:rsidRPr="00F27280">
        <w:rPr>
          <w:noProof/>
          <w:lang w:eastAsia="en-GB"/>
        </w:rPr>
        <w:drawing>
          <wp:anchor distT="0" distB="0" distL="114300" distR="114300" simplePos="0" relativeHeight="252251136" behindDoc="0" locked="0" layoutInCell="1" allowOverlap="1" wp14:anchorId="735BE258" wp14:editId="0E0949A5">
            <wp:simplePos x="0" y="0"/>
            <wp:positionH relativeFrom="margin">
              <wp:align>left</wp:align>
            </wp:positionH>
            <wp:positionV relativeFrom="paragraph">
              <wp:posOffset>248285</wp:posOffset>
            </wp:positionV>
            <wp:extent cx="1533525" cy="1533525"/>
            <wp:effectExtent l="0" t="0" r="9525" b="0"/>
            <wp:wrapNone/>
            <wp:docPr id="1520558946" name="Picture 36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0558946" name="Picture 36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5857B7" w14:textId="1FFB30AC" w:rsidR="00FA67C7" w:rsidRDefault="00FA67C7" w:rsidP="00D67E2B">
      <w:pPr>
        <w:rPr>
          <w:lang w:eastAsia="en-GB"/>
        </w:rPr>
      </w:pPr>
      <w:r>
        <w:rPr>
          <w:lang w:eastAsia="en-GB"/>
        </w:rPr>
        <w:t>This is so the people running the conference know you are coming.</w:t>
      </w:r>
    </w:p>
    <w:p w14:paraId="27D803B2" w14:textId="77777777" w:rsidR="00FA67C7" w:rsidRDefault="00FA67C7" w:rsidP="00D67E2B">
      <w:pPr>
        <w:rPr>
          <w:lang w:eastAsia="en-GB"/>
        </w:rPr>
      </w:pPr>
    </w:p>
    <w:p w14:paraId="561470D4" w14:textId="73D2ABA6" w:rsidR="00FA67C7" w:rsidRDefault="00FA67C7" w:rsidP="00D67E2B">
      <w:pPr>
        <w:rPr>
          <w:lang w:eastAsia="en-GB"/>
        </w:rPr>
      </w:pPr>
    </w:p>
    <w:p w14:paraId="56EEF517" w14:textId="740FEECC" w:rsidR="00FA67C7" w:rsidRDefault="00E312A3" w:rsidP="00D67E2B">
      <w:pPr>
        <w:rPr>
          <w:lang w:eastAsia="en-GB"/>
        </w:rPr>
      </w:pPr>
      <w:r w:rsidRPr="00515C1F">
        <w:rPr>
          <w:noProof/>
        </w:rPr>
        <w:drawing>
          <wp:anchor distT="0" distB="0" distL="114300" distR="114300" simplePos="0" relativeHeight="252253184" behindDoc="0" locked="0" layoutInCell="1" allowOverlap="1" wp14:anchorId="37F4F4A2" wp14:editId="155AF831">
            <wp:simplePos x="0" y="0"/>
            <wp:positionH relativeFrom="margin">
              <wp:align>left</wp:align>
            </wp:positionH>
            <wp:positionV relativeFrom="paragraph">
              <wp:posOffset>10795</wp:posOffset>
            </wp:positionV>
            <wp:extent cx="1362075" cy="1362075"/>
            <wp:effectExtent l="0" t="0" r="9525" b="0"/>
            <wp:wrapNone/>
            <wp:docPr id="1105808207" name="Picture 13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5808207" name="Picture 13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67C7">
        <w:rPr>
          <w:lang w:eastAsia="en-GB"/>
        </w:rPr>
        <w:t>You can sign up online at:</w:t>
      </w:r>
      <w:r w:rsidR="00F17D7B">
        <w:rPr>
          <w:lang w:eastAsia="en-GB"/>
        </w:rPr>
        <w:br/>
      </w:r>
    </w:p>
    <w:p w14:paraId="1EF6D887" w14:textId="3F9A8187" w:rsidR="00FA67C7" w:rsidRPr="00F17D7B" w:rsidRDefault="00F17D7B" w:rsidP="00F17D7B">
      <w:pPr>
        <w:rPr>
          <w:b/>
          <w:bCs/>
          <w:color w:val="000000" w:themeColor="text1"/>
        </w:rPr>
      </w:pPr>
      <w:hyperlink r:id="rId53" w:history="1">
        <w:r w:rsidRPr="00D209C8">
          <w:rPr>
            <w:rStyle w:val="Hyperlink"/>
            <w:b/>
            <w:bCs/>
            <w:color w:val="000000" w:themeColor="text1"/>
            <w:u w:val="none"/>
          </w:rPr>
          <w:t>https://bit.ly/4gyr0RG</w:t>
        </w:r>
      </w:hyperlink>
      <w:r w:rsidRPr="00D209C8">
        <w:rPr>
          <w:b/>
          <w:bCs/>
          <w:color w:val="000000" w:themeColor="text1"/>
        </w:rPr>
        <w:t xml:space="preserve"> </w:t>
      </w:r>
    </w:p>
    <w:p w14:paraId="526D84BF" w14:textId="77777777" w:rsidR="00FA67C7" w:rsidRDefault="00FA67C7" w:rsidP="00D67E2B">
      <w:pPr>
        <w:rPr>
          <w:lang w:eastAsia="en-GB"/>
        </w:rPr>
      </w:pPr>
    </w:p>
    <w:p w14:paraId="21A5A688" w14:textId="44BA384C" w:rsidR="00F17D7B" w:rsidRDefault="00F17D7B" w:rsidP="00D67E2B">
      <w:pPr>
        <w:rPr>
          <w:lang w:eastAsia="en-GB"/>
        </w:rPr>
      </w:pPr>
      <w:r w:rsidRPr="00F17D7B">
        <w:rPr>
          <w:noProof/>
          <w:lang w:eastAsia="en-GB"/>
        </w:rPr>
        <w:drawing>
          <wp:anchor distT="0" distB="0" distL="114300" distR="114300" simplePos="0" relativeHeight="252255232" behindDoc="0" locked="0" layoutInCell="1" allowOverlap="1" wp14:anchorId="419F329F" wp14:editId="5DF01A95">
            <wp:simplePos x="0" y="0"/>
            <wp:positionH relativeFrom="margin">
              <wp:align>left</wp:align>
            </wp:positionH>
            <wp:positionV relativeFrom="paragraph">
              <wp:posOffset>313691</wp:posOffset>
            </wp:positionV>
            <wp:extent cx="1543050" cy="1543050"/>
            <wp:effectExtent l="0" t="0" r="0" b="0"/>
            <wp:wrapNone/>
            <wp:docPr id="692358984" name="Picture 49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2358984" name="Picture 49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EEABD6" w14:textId="38D6429F" w:rsidR="00FA67C7" w:rsidRPr="00696E5E" w:rsidRDefault="00FA67C7" w:rsidP="00A826A3">
      <w:r>
        <w:rPr>
          <w:lang w:eastAsia="en-GB"/>
        </w:rPr>
        <w:t xml:space="preserve">You can also sign up by sending an </w:t>
      </w:r>
      <w:r w:rsidRPr="00696E5E">
        <w:t>email to</w:t>
      </w:r>
      <w:r w:rsidR="00E312A3">
        <w:t xml:space="preserve"> A</w:t>
      </w:r>
      <w:r w:rsidR="00D67E2B">
        <w:t>SID</w:t>
      </w:r>
      <w:r w:rsidR="00E312A3">
        <w:t xml:space="preserve"> at</w:t>
      </w:r>
      <w:r w:rsidRPr="00696E5E">
        <w:t>:</w:t>
      </w:r>
    </w:p>
    <w:p w14:paraId="6D373AC7" w14:textId="2F71A32E" w:rsidR="00FA67C7" w:rsidRPr="00696E5E" w:rsidRDefault="00FA67C7" w:rsidP="00A826A3"/>
    <w:p w14:paraId="1EFC5438" w14:textId="4CDE5E4A" w:rsidR="009427AC" w:rsidRPr="00696E5E" w:rsidRDefault="009427AC" w:rsidP="00696E5E">
      <w:pPr>
        <w:rPr>
          <w:b/>
          <w:bCs/>
          <w:color w:val="000000" w:themeColor="text1"/>
        </w:rPr>
      </w:pPr>
      <w:hyperlink r:id="rId55" w:history="1">
        <w:r w:rsidRPr="00696E5E">
          <w:rPr>
            <w:rStyle w:val="Hyperlink"/>
            <w:b/>
            <w:bCs/>
            <w:color w:val="000000" w:themeColor="text1"/>
            <w:u w:val="none"/>
          </w:rPr>
          <w:t>info@asid.asn.au</w:t>
        </w:r>
      </w:hyperlink>
    </w:p>
    <w:p w14:paraId="1F6AC082" w14:textId="5B0E0A9E" w:rsidR="00FA67C7" w:rsidRDefault="00FA67C7" w:rsidP="00D67E2B">
      <w:pPr>
        <w:rPr>
          <w:lang w:eastAsia="en-GB"/>
        </w:rPr>
      </w:pPr>
    </w:p>
    <w:p w14:paraId="0E6EB8DA" w14:textId="77777777" w:rsidR="00A826A3" w:rsidRDefault="00A826A3">
      <w:pPr>
        <w:spacing w:line="240" w:lineRule="auto"/>
        <w:ind w:left="0"/>
        <w:rPr>
          <w:lang w:eastAsia="en-GB"/>
        </w:rPr>
      </w:pPr>
      <w:r>
        <w:rPr>
          <w:lang w:eastAsia="en-GB"/>
        </w:rPr>
        <w:br w:type="page"/>
      </w:r>
    </w:p>
    <w:p w14:paraId="7AEC16A4" w14:textId="71937815" w:rsidR="00FA67C7" w:rsidRDefault="009427AC" w:rsidP="00D67E2B">
      <w:pPr>
        <w:rPr>
          <w:lang w:eastAsia="en-GB"/>
        </w:rPr>
      </w:pPr>
      <w:r w:rsidRPr="009427AC">
        <w:rPr>
          <w:noProof/>
          <w:lang w:eastAsia="en-GB"/>
        </w:rPr>
        <w:drawing>
          <wp:anchor distT="0" distB="0" distL="114300" distR="114300" simplePos="0" relativeHeight="252265472" behindDoc="0" locked="0" layoutInCell="1" allowOverlap="1" wp14:anchorId="3C6D1E03" wp14:editId="6180709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297305" cy="1297305"/>
            <wp:effectExtent l="0" t="0" r="0" b="0"/>
            <wp:wrapNone/>
            <wp:docPr id="474071271" name="Picture 5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4071271" name="Picture 5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7305" cy="1297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67C7">
        <w:rPr>
          <w:lang w:eastAsia="en-GB"/>
        </w:rPr>
        <w:t xml:space="preserve">If you send an </w:t>
      </w:r>
      <w:proofErr w:type="gramStart"/>
      <w:r w:rsidR="00FA67C7">
        <w:rPr>
          <w:lang w:eastAsia="en-GB"/>
        </w:rPr>
        <w:t>email</w:t>
      </w:r>
      <w:proofErr w:type="gramEnd"/>
      <w:r w:rsidR="00FA67C7">
        <w:rPr>
          <w:lang w:eastAsia="en-GB"/>
        </w:rPr>
        <w:t xml:space="preserve"> you should </w:t>
      </w:r>
      <w:r w:rsidR="00E312A3">
        <w:rPr>
          <w:lang w:eastAsia="en-GB"/>
        </w:rPr>
        <w:t>tell us you</w:t>
      </w:r>
      <w:r w:rsidR="00F17D7B">
        <w:rPr>
          <w:lang w:eastAsia="en-GB"/>
        </w:rPr>
        <w:t>r</w:t>
      </w:r>
      <w:r w:rsidR="00FA67C7">
        <w:rPr>
          <w:lang w:eastAsia="en-GB"/>
        </w:rPr>
        <w:t>:</w:t>
      </w:r>
    </w:p>
    <w:p w14:paraId="03845466" w14:textId="77BB3398" w:rsidR="00FA67C7" w:rsidRDefault="00FA67C7" w:rsidP="00FA67C7">
      <w:pPr>
        <w:pStyle w:val="Listtoplevel"/>
        <w:rPr>
          <w:lang w:eastAsia="en-GB"/>
        </w:rPr>
      </w:pPr>
      <w:r>
        <w:rPr>
          <w:lang w:eastAsia="en-GB"/>
        </w:rPr>
        <w:t>name</w:t>
      </w:r>
    </w:p>
    <w:p w14:paraId="69222FBD" w14:textId="387736CC" w:rsidR="00FA67C7" w:rsidRDefault="009427AC" w:rsidP="009427AC">
      <w:pPr>
        <w:pStyle w:val="Listtoplevel"/>
        <w:rPr>
          <w:lang w:eastAsia="en-GB"/>
        </w:rPr>
      </w:pPr>
      <w:r w:rsidRPr="009427AC">
        <w:rPr>
          <w:lang w:eastAsia="en-GB"/>
        </w:rPr>
        <w:drawing>
          <wp:anchor distT="0" distB="0" distL="114300" distR="114300" simplePos="0" relativeHeight="252259328" behindDoc="0" locked="0" layoutInCell="1" allowOverlap="1" wp14:anchorId="44A3D923" wp14:editId="1E7CAF4E">
            <wp:simplePos x="0" y="0"/>
            <wp:positionH relativeFrom="column">
              <wp:posOffset>28575</wp:posOffset>
            </wp:positionH>
            <wp:positionV relativeFrom="paragraph">
              <wp:posOffset>144780</wp:posOffset>
            </wp:positionV>
            <wp:extent cx="1980802" cy="1266825"/>
            <wp:effectExtent l="0" t="0" r="635" b="0"/>
            <wp:wrapNone/>
            <wp:docPr id="1138385611" name="Picture 50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8385611" name="Picture 50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5527" cy="1269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67C7">
        <w:rPr>
          <w:lang w:eastAsia="en-GB"/>
        </w:rPr>
        <w:t>contact details like phone / email address</w:t>
      </w:r>
    </w:p>
    <w:p w14:paraId="7E092B4B" w14:textId="5BC2E088" w:rsidR="00FA67C7" w:rsidRPr="009427AC" w:rsidRDefault="009427AC" w:rsidP="00FA67C7">
      <w:pPr>
        <w:pStyle w:val="Listtoplevel"/>
        <w:rPr>
          <w:b/>
          <w:bCs/>
          <w:lang w:eastAsia="en-GB"/>
        </w:rPr>
      </w:pPr>
      <w:r w:rsidRPr="009427AC">
        <w:rPr>
          <w:lang w:eastAsia="en-GB"/>
        </w:rPr>
        <w:drawing>
          <wp:anchor distT="0" distB="0" distL="114300" distR="114300" simplePos="0" relativeHeight="252261376" behindDoc="0" locked="0" layoutInCell="1" allowOverlap="1" wp14:anchorId="251C2DD0" wp14:editId="305E0C78">
            <wp:simplePos x="0" y="0"/>
            <wp:positionH relativeFrom="column">
              <wp:posOffset>28575</wp:posOffset>
            </wp:positionH>
            <wp:positionV relativeFrom="paragraph">
              <wp:posOffset>544195</wp:posOffset>
            </wp:positionV>
            <wp:extent cx="1685925" cy="2247775"/>
            <wp:effectExtent l="0" t="0" r="0" b="0"/>
            <wp:wrapNone/>
            <wp:docPr id="1472917047" name="Picture 5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2917047" name="Picture 5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7421" cy="2249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128AB" w:rsidRPr="009427AC">
        <w:rPr>
          <w:b/>
          <w:bCs/>
          <w:lang w:eastAsia="en-GB"/>
        </w:rPr>
        <w:t>dietary requirements</w:t>
      </w:r>
    </w:p>
    <w:p w14:paraId="5A5A4141" w14:textId="248D7D0F" w:rsidR="002128AB" w:rsidRDefault="002128AB" w:rsidP="009427AC">
      <w:pPr>
        <w:pStyle w:val="Listtoplevel"/>
        <w:rPr>
          <w:lang w:eastAsia="en-GB"/>
        </w:rPr>
      </w:pPr>
      <w:r>
        <w:rPr>
          <w:lang w:eastAsia="en-GB"/>
        </w:rPr>
        <w:t>support needs like:</w:t>
      </w:r>
    </w:p>
    <w:p w14:paraId="00C2B323" w14:textId="13B9DBE8" w:rsidR="002128AB" w:rsidRDefault="009427AC" w:rsidP="009427AC">
      <w:pPr>
        <w:pStyle w:val="Listsecondlevel"/>
        <w:rPr>
          <w:lang w:eastAsia="en-GB"/>
        </w:rPr>
      </w:pPr>
      <w:r>
        <w:rPr>
          <w:lang w:eastAsia="en-GB"/>
        </w:rPr>
        <w:t>i</w:t>
      </w:r>
      <w:r w:rsidR="002128AB">
        <w:rPr>
          <w:lang w:eastAsia="en-GB"/>
        </w:rPr>
        <w:t xml:space="preserve">f you </w:t>
      </w:r>
      <w:r w:rsidR="00B630FB">
        <w:rPr>
          <w:lang w:eastAsia="en-GB"/>
        </w:rPr>
        <w:t>use</w:t>
      </w:r>
      <w:r w:rsidR="002128AB">
        <w:rPr>
          <w:lang w:eastAsia="en-GB"/>
        </w:rPr>
        <w:t xml:space="preserve"> a wheelchair </w:t>
      </w:r>
    </w:p>
    <w:p w14:paraId="0406BD29" w14:textId="68AEA00E" w:rsidR="002128AB" w:rsidRDefault="009427AC" w:rsidP="009427AC">
      <w:pPr>
        <w:pStyle w:val="Listsecondlevel"/>
        <w:rPr>
          <w:lang w:eastAsia="en-GB"/>
        </w:rPr>
      </w:pPr>
      <w:r w:rsidRPr="009427AC">
        <w:rPr>
          <w:noProof/>
          <w:lang w:eastAsia="en-GB"/>
        </w:rPr>
        <w:drawing>
          <wp:anchor distT="0" distB="0" distL="114300" distR="114300" simplePos="0" relativeHeight="252263424" behindDoc="0" locked="0" layoutInCell="1" allowOverlap="1" wp14:anchorId="235D681A" wp14:editId="231115DC">
            <wp:simplePos x="0" y="0"/>
            <wp:positionH relativeFrom="column">
              <wp:posOffset>152400</wp:posOffset>
            </wp:positionH>
            <wp:positionV relativeFrom="paragraph">
              <wp:posOffset>798195</wp:posOffset>
            </wp:positionV>
            <wp:extent cx="1145399" cy="1466850"/>
            <wp:effectExtent l="0" t="0" r="0" b="0"/>
            <wp:wrapNone/>
            <wp:docPr id="1818296498" name="Picture 54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8296498" name="Picture 54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5399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lang w:eastAsia="en-GB"/>
        </w:rPr>
        <w:t>i</w:t>
      </w:r>
      <w:r w:rsidR="002128AB">
        <w:rPr>
          <w:lang w:eastAsia="en-GB"/>
        </w:rPr>
        <w:t>f you need a sign language interpreter</w:t>
      </w:r>
    </w:p>
    <w:p w14:paraId="47542408" w14:textId="478B0B08" w:rsidR="002128AB" w:rsidRDefault="009427AC" w:rsidP="009427AC">
      <w:pPr>
        <w:pStyle w:val="Listsecondlevel"/>
        <w:rPr>
          <w:lang w:eastAsia="en-GB"/>
        </w:rPr>
      </w:pPr>
      <w:r>
        <w:rPr>
          <w:lang w:eastAsia="en-GB"/>
        </w:rPr>
        <w:t>a</w:t>
      </w:r>
      <w:r w:rsidR="002128AB">
        <w:rPr>
          <w:lang w:eastAsia="en-GB"/>
        </w:rPr>
        <w:t>ny other support needs</w:t>
      </w:r>
      <w:r w:rsidR="00F17D7B">
        <w:rPr>
          <w:lang w:eastAsia="en-GB"/>
        </w:rPr>
        <w:t>.</w:t>
      </w:r>
    </w:p>
    <w:p w14:paraId="73E252F2" w14:textId="6F34F7DE" w:rsidR="002128AB" w:rsidRDefault="002128AB" w:rsidP="00D67E2B">
      <w:pPr>
        <w:rPr>
          <w:lang w:eastAsia="en-GB"/>
        </w:rPr>
      </w:pPr>
    </w:p>
    <w:p w14:paraId="1395BC8B" w14:textId="1B6B2696" w:rsidR="00F17D7B" w:rsidRDefault="009427AC" w:rsidP="00D67E2B">
      <w:pPr>
        <w:rPr>
          <w:lang w:eastAsia="en-GB"/>
        </w:rPr>
      </w:pPr>
      <w:r w:rsidRPr="00BD34B6">
        <w:rPr>
          <w:noProof/>
        </w:rPr>
        <mc:AlternateContent>
          <mc:Choice Requires="wps">
            <w:drawing>
              <wp:anchor distT="0" distB="0" distL="114300" distR="114300" simplePos="0" relativeHeight="252267520" behindDoc="1" locked="0" layoutInCell="1" allowOverlap="1" wp14:anchorId="0B0A9AC0" wp14:editId="176C1844">
                <wp:simplePos x="0" y="0"/>
                <wp:positionH relativeFrom="column">
                  <wp:posOffset>2228850</wp:posOffset>
                </wp:positionH>
                <wp:positionV relativeFrom="paragraph">
                  <wp:posOffset>282575</wp:posOffset>
                </wp:positionV>
                <wp:extent cx="3544570" cy="2095500"/>
                <wp:effectExtent l="0" t="0" r="0" b="0"/>
                <wp:wrapNone/>
                <wp:docPr id="409517663" name="Rectangle 40951766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44570" cy="2095500"/>
                        </a:xfrm>
                        <a:prstGeom prst="rect">
                          <a:avLst/>
                        </a:prstGeom>
                        <a:solidFill>
                          <a:srgbClr val="B2E6E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EF12DC" id="Rectangle 409517663" o:spid="_x0000_s1026" alt="&quot;&quot;" style="position:absolute;margin-left:175.5pt;margin-top:22.25pt;width:279.1pt;height:165pt;z-index:-25104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" fillcolor="#b2e6e3" stroked="f" strokeweight="1pt"/>
            </w:pict>
          </mc:Fallback>
        </mc:AlternateContent>
      </w:r>
    </w:p>
    <w:p w14:paraId="249DDCE7" w14:textId="14985D71" w:rsidR="00F17D7B" w:rsidRDefault="00E312A3" w:rsidP="00D67E2B">
      <w:pPr>
        <w:rPr>
          <w:lang w:eastAsia="en-GB"/>
        </w:rPr>
      </w:pPr>
      <w:r w:rsidRPr="009427AC">
        <w:rPr>
          <w:noProof/>
          <w:lang w:eastAsia="en-GB"/>
        </w:rPr>
        <w:drawing>
          <wp:anchor distT="0" distB="0" distL="114300" distR="114300" simplePos="0" relativeHeight="252257280" behindDoc="0" locked="0" layoutInCell="1" allowOverlap="1" wp14:anchorId="7301237F" wp14:editId="5F38BB77">
            <wp:simplePos x="0" y="0"/>
            <wp:positionH relativeFrom="margin">
              <wp:align>left</wp:align>
            </wp:positionH>
            <wp:positionV relativeFrom="paragraph">
              <wp:posOffset>167005</wp:posOffset>
            </wp:positionV>
            <wp:extent cx="1743075" cy="1743075"/>
            <wp:effectExtent l="0" t="0" r="0" b="9525"/>
            <wp:wrapNone/>
            <wp:docPr id="1940127164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0127164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17D7B" w:rsidRPr="009427AC">
        <w:rPr>
          <w:b/>
          <w:bCs/>
          <w:lang w:eastAsia="en-GB"/>
        </w:rPr>
        <w:t>Dietary requirements</w:t>
      </w:r>
      <w:r w:rsidR="00F17D7B">
        <w:rPr>
          <w:lang w:eastAsia="en-GB"/>
        </w:rPr>
        <w:t xml:space="preserve"> </w:t>
      </w:r>
      <w:proofErr w:type="gramStart"/>
      <w:r w:rsidR="00F17D7B">
        <w:rPr>
          <w:lang w:eastAsia="en-GB"/>
        </w:rPr>
        <w:t>mean</w:t>
      </w:r>
      <w:r w:rsidR="00CD323C">
        <w:rPr>
          <w:lang w:eastAsia="en-GB"/>
        </w:rPr>
        <w:t>s</w:t>
      </w:r>
      <w:proofErr w:type="gramEnd"/>
      <w:r w:rsidR="00F17D7B">
        <w:rPr>
          <w:lang w:eastAsia="en-GB"/>
        </w:rPr>
        <w:t xml:space="preserve"> food you cannot eat like if you:</w:t>
      </w:r>
    </w:p>
    <w:p w14:paraId="4B2019C9" w14:textId="72454674" w:rsidR="00F17D7B" w:rsidRDefault="00F17D7B" w:rsidP="00F17D7B">
      <w:pPr>
        <w:pStyle w:val="Listtoplevel"/>
        <w:rPr>
          <w:lang w:eastAsia="en-GB"/>
        </w:rPr>
      </w:pPr>
      <w:r>
        <w:rPr>
          <w:lang w:eastAsia="en-GB"/>
        </w:rPr>
        <w:t>are vegetarian</w:t>
      </w:r>
    </w:p>
    <w:p w14:paraId="54E6E11C" w14:textId="16E34F30" w:rsidR="00F17D7B" w:rsidRDefault="00F17D7B" w:rsidP="00F17D7B">
      <w:pPr>
        <w:pStyle w:val="Listtoplevel"/>
        <w:rPr>
          <w:lang w:eastAsia="en-GB"/>
        </w:rPr>
      </w:pPr>
      <w:r>
        <w:rPr>
          <w:lang w:eastAsia="en-GB"/>
        </w:rPr>
        <w:t>need halal food.</w:t>
      </w:r>
    </w:p>
    <w:p w14:paraId="6771AEB1" w14:textId="72930B47" w:rsidR="002128AB" w:rsidRDefault="009427AC" w:rsidP="00D67E2B">
      <w:pPr>
        <w:rPr>
          <w:lang w:eastAsia="en-GB"/>
        </w:rPr>
      </w:pPr>
      <w:r w:rsidRPr="00F27280">
        <w:rPr>
          <w:noProof/>
        </w:rPr>
        <w:drawing>
          <wp:anchor distT="0" distB="0" distL="114300" distR="114300" simplePos="0" relativeHeight="252269568" behindDoc="0" locked="0" layoutInCell="1" allowOverlap="1" wp14:anchorId="26267CB9" wp14:editId="7D19215E">
            <wp:simplePos x="0" y="0"/>
            <wp:positionH relativeFrom="column">
              <wp:posOffset>123825</wp:posOffset>
            </wp:positionH>
            <wp:positionV relativeFrom="paragraph">
              <wp:posOffset>-38100</wp:posOffset>
            </wp:positionV>
            <wp:extent cx="1724025" cy="1101647"/>
            <wp:effectExtent l="0" t="0" r="0" b="0"/>
            <wp:wrapNone/>
            <wp:docPr id="1655654346" name="Picture 39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654346" name="Picture 39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8594" cy="1104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17D7B">
        <w:rPr>
          <w:noProof/>
        </w:rPr>
        <w:drawing>
          <wp:anchor distT="0" distB="0" distL="114300" distR="114300" simplePos="0" relativeHeight="252270592" behindDoc="0" locked="0" layoutInCell="1" allowOverlap="1" wp14:anchorId="5B7C196A" wp14:editId="726BBB87">
            <wp:simplePos x="0" y="0"/>
            <wp:positionH relativeFrom="column">
              <wp:posOffset>125730</wp:posOffset>
            </wp:positionH>
            <wp:positionV relativeFrom="paragraph">
              <wp:posOffset>-7991475</wp:posOffset>
            </wp:positionV>
            <wp:extent cx="1714500" cy="1714500"/>
            <wp:effectExtent l="0" t="0" r="0" b="0"/>
            <wp:wrapNone/>
            <wp:docPr id="1010252098" name="Picture 41" descr="A person and person holding han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4965703" name="Picture 41" descr="A person and person holding hand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128AB">
        <w:rPr>
          <w:lang w:eastAsia="en-GB"/>
        </w:rPr>
        <w:t>You should also say if you are:</w:t>
      </w:r>
    </w:p>
    <w:p w14:paraId="098D1FBB" w14:textId="5DCF2A01" w:rsidR="002128AB" w:rsidRDefault="009427AC" w:rsidP="009427AC">
      <w:pPr>
        <w:pStyle w:val="Listtoplevel"/>
        <w:rPr>
          <w:lang w:eastAsia="en-GB"/>
        </w:rPr>
      </w:pPr>
      <w:r w:rsidRPr="00F17D7B">
        <w:drawing>
          <wp:anchor distT="0" distB="0" distL="114300" distR="114300" simplePos="0" relativeHeight="252271616" behindDoc="0" locked="0" layoutInCell="1" allowOverlap="1" wp14:anchorId="57141E6D" wp14:editId="2A060F33">
            <wp:simplePos x="0" y="0"/>
            <wp:positionH relativeFrom="column">
              <wp:posOffset>180976</wp:posOffset>
            </wp:positionH>
            <wp:positionV relativeFrom="paragraph">
              <wp:posOffset>782955</wp:posOffset>
            </wp:positionV>
            <wp:extent cx="1458880" cy="1304925"/>
            <wp:effectExtent l="0" t="0" r="8255" b="0"/>
            <wp:wrapNone/>
            <wp:docPr id="2058779689" name="Picture 4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8779689" name="Picture 4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527" cy="1306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128AB">
        <w:rPr>
          <w:lang w:eastAsia="en-GB"/>
        </w:rPr>
        <w:t>a person with lived experience of disability</w:t>
      </w:r>
    </w:p>
    <w:p w14:paraId="486ADD08" w14:textId="4AC541DF" w:rsidR="002128AB" w:rsidRDefault="002128AB" w:rsidP="009427AC">
      <w:pPr>
        <w:pStyle w:val="Listtoplevel"/>
        <w:rPr>
          <w:lang w:eastAsia="en-GB"/>
        </w:rPr>
      </w:pPr>
      <w:r>
        <w:rPr>
          <w:lang w:eastAsia="en-GB"/>
        </w:rPr>
        <w:t>a family member</w:t>
      </w:r>
    </w:p>
    <w:p w14:paraId="0E48E8F1" w14:textId="0E249450" w:rsidR="002128AB" w:rsidRDefault="009427AC" w:rsidP="009427AC">
      <w:pPr>
        <w:pStyle w:val="Listtoplevel"/>
        <w:rPr>
          <w:lang w:eastAsia="en-GB"/>
        </w:rPr>
      </w:pPr>
      <w:r w:rsidRPr="009427AC">
        <w:rPr>
          <w:lang w:eastAsia="en-GB"/>
        </w:rPr>
        <w:drawing>
          <wp:anchor distT="0" distB="0" distL="114300" distR="114300" simplePos="0" relativeHeight="252277760" behindDoc="0" locked="0" layoutInCell="1" allowOverlap="1" wp14:anchorId="49B02A89" wp14:editId="752A0169">
            <wp:simplePos x="0" y="0"/>
            <wp:positionH relativeFrom="column">
              <wp:posOffset>85725</wp:posOffset>
            </wp:positionH>
            <wp:positionV relativeFrom="paragraph">
              <wp:posOffset>570865</wp:posOffset>
            </wp:positionV>
            <wp:extent cx="1553845" cy="1553845"/>
            <wp:effectExtent l="0" t="0" r="8255" b="0"/>
            <wp:wrapNone/>
            <wp:docPr id="938831295" name="Picture 56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8831295" name="Picture 56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3845" cy="155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128AB">
        <w:rPr>
          <w:lang w:eastAsia="en-GB"/>
        </w:rPr>
        <w:t>a support person</w:t>
      </w:r>
    </w:p>
    <w:p w14:paraId="4D707537" w14:textId="0264E6C5" w:rsidR="002128AB" w:rsidRDefault="002128AB" w:rsidP="009427AC">
      <w:pPr>
        <w:pStyle w:val="Listtoplevel"/>
        <w:rPr>
          <w:lang w:eastAsia="en-GB"/>
        </w:rPr>
      </w:pPr>
      <w:r>
        <w:rPr>
          <w:lang w:eastAsia="en-GB"/>
        </w:rPr>
        <w:t>a professional.</w:t>
      </w:r>
    </w:p>
    <w:p w14:paraId="4C5FA652" w14:textId="77777777" w:rsidR="002128AB" w:rsidRDefault="002128AB" w:rsidP="00D67E2B">
      <w:pPr>
        <w:rPr>
          <w:lang w:eastAsia="en-GB"/>
        </w:rPr>
      </w:pPr>
    </w:p>
    <w:p w14:paraId="491079E2" w14:textId="20F3BFF0" w:rsidR="009427AC" w:rsidRDefault="009427AC" w:rsidP="00D67E2B">
      <w:pPr>
        <w:rPr>
          <w:lang w:eastAsia="en-GB"/>
        </w:rPr>
      </w:pPr>
      <w:r w:rsidRPr="00F17D7B">
        <w:rPr>
          <w:noProof/>
        </w:rPr>
        <w:drawing>
          <wp:anchor distT="0" distB="0" distL="114300" distR="114300" simplePos="0" relativeHeight="252273664" behindDoc="0" locked="0" layoutInCell="1" allowOverlap="1" wp14:anchorId="42171D53" wp14:editId="4581D365">
            <wp:simplePos x="0" y="0"/>
            <wp:positionH relativeFrom="column">
              <wp:posOffset>123825</wp:posOffset>
            </wp:positionH>
            <wp:positionV relativeFrom="paragraph">
              <wp:posOffset>389890</wp:posOffset>
            </wp:positionV>
            <wp:extent cx="1714500" cy="1714500"/>
            <wp:effectExtent l="0" t="0" r="0" b="0"/>
            <wp:wrapNone/>
            <wp:docPr id="298642949" name="Picture 4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642949" name="Picture 4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BB9BEA" w14:textId="28488628" w:rsidR="002128AB" w:rsidRDefault="0052280A" w:rsidP="00D67E2B">
      <w:pPr>
        <w:rPr>
          <w:lang w:eastAsia="en-GB"/>
        </w:rPr>
      </w:pPr>
      <w:r>
        <w:rPr>
          <w:lang w:eastAsia="en-GB"/>
        </w:rPr>
        <w:t>If you will have a support person at the conference:</w:t>
      </w:r>
    </w:p>
    <w:p w14:paraId="6144CECE" w14:textId="612FD8E2" w:rsidR="0052280A" w:rsidRDefault="009427AC" w:rsidP="009427AC">
      <w:pPr>
        <w:pStyle w:val="Listtoplevel"/>
        <w:rPr>
          <w:lang w:eastAsia="en-GB"/>
        </w:rPr>
      </w:pPr>
      <w:r w:rsidRPr="00515C1F">
        <w:drawing>
          <wp:anchor distT="0" distB="0" distL="114300" distR="114300" simplePos="0" relativeHeight="252275712" behindDoc="0" locked="0" layoutInCell="1" allowOverlap="1" wp14:anchorId="7C78CF4F" wp14:editId="2097A88E">
            <wp:simplePos x="0" y="0"/>
            <wp:positionH relativeFrom="column">
              <wp:posOffset>76200</wp:posOffset>
            </wp:positionH>
            <wp:positionV relativeFrom="paragraph">
              <wp:posOffset>840105</wp:posOffset>
            </wp:positionV>
            <wp:extent cx="1704975" cy="1704975"/>
            <wp:effectExtent l="0" t="0" r="9525" b="0"/>
            <wp:wrapNone/>
            <wp:docPr id="518491392" name="Picture 13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491392" name="Picture 13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lang w:eastAsia="en-GB"/>
        </w:rPr>
        <w:t>y</w:t>
      </w:r>
      <w:r w:rsidR="0052280A">
        <w:rPr>
          <w:lang w:eastAsia="en-GB"/>
        </w:rPr>
        <w:t xml:space="preserve">ou need to </w:t>
      </w:r>
      <w:r w:rsidR="00B630FB">
        <w:rPr>
          <w:lang w:eastAsia="en-GB"/>
        </w:rPr>
        <w:t>tell us</w:t>
      </w:r>
      <w:r w:rsidR="0052280A">
        <w:rPr>
          <w:lang w:eastAsia="en-GB"/>
        </w:rPr>
        <w:t xml:space="preserve"> when you sign up</w:t>
      </w:r>
    </w:p>
    <w:p w14:paraId="3C062223" w14:textId="6F3910C8" w:rsidR="0052280A" w:rsidRDefault="009427AC" w:rsidP="009427AC">
      <w:pPr>
        <w:pStyle w:val="Listtoplevel"/>
        <w:rPr>
          <w:lang w:eastAsia="en-GB"/>
        </w:rPr>
      </w:pPr>
      <w:r>
        <w:rPr>
          <w:lang w:eastAsia="en-GB"/>
        </w:rPr>
        <w:t>y</w:t>
      </w:r>
      <w:r w:rsidR="0052280A">
        <w:rPr>
          <w:lang w:eastAsia="en-GB"/>
        </w:rPr>
        <w:t>our support person also needs to sign up.</w:t>
      </w:r>
    </w:p>
    <w:p w14:paraId="2FF55F51" w14:textId="77777777" w:rsidR="0052280A" w:rsidRDefault="0052280A" w:rsidP="00D67E2B">
      <w:pPr>
        <w:rPr>
          <w:lang w:eastAsia="en-GB"/>
        </w:rPr>
      </w:pPr>
    </w:p>
    <w:p w14:paraId="595558EF" w14:textId="77777777" w:rsidR="0052280A" w:rsidRDefault="0052280A" w:rsidP="00D67E2B">
      <w:pPr>
        <w:rPr>
          <w:lang w:eastAsia="en-GB"/>
        </w:rPr>
      </w:pPr>
    </w:p>
    <w:p w14:paraId="626006E4" w14:textId="77777777" w:rsidR="009427AC" w:rsidRDefault="009427AC" w:rsidP="00D67E2B">
      <w:pPr>
        <w:rPr>
          <w:lang w:eastAsia="en-GB"/>
        </w:rPr>
      </w:pPr>
      <w:r>
        <w:rPr>
          <w:lang w:eastAsia="en-GB"/>
        </w:rPr>
        <w:br w:type="page"/>
      </w:r>
    </w:p>
    <w:p w14:paraId="03E49B9B" w14:textId="5D4BFF99" w:rsidR="0052280A" w:rsidRDefault="009427AC" w:rsidP="00D67E2B">
      <w:pPr>
        <w:rPr>
          <w:lang w:eastAsia="en-GB"/>
        </w:rPr>
      </w:pPr>
      <w:r w:rsidRPr="00F27280">
        <w:rPr>
          <w:noProof/>
          <w:lang w:eastAsia="en-GB"/>
        </w:rPr>
        <w:drawing>
          <wp:anchor distT="0" distB="0" distL="114300" distR="114300" simplePos="0" relativeHeight="252279808" behindDoc="0" locked="0" layoutInCell="1" allowOverlap="1" wp14:anchorId="0D869D61" wp14:editId="67851154">
            <wp:simplePos x="0" y="0"/>
            <wp:positionH relativeFrom="margin">
              <wp:align>left</wp:align>
            </wp:positionH>
            <wp:positionV relativeFrom="paragraph">
              <wp:posOffset>-219075</wp:posOffset>
            </wp:positionV>
            <wp:extent cx="1800225" cy="1800225"/>
            <wp:effectExtent l="0" t="0" r="9525" b="9525"/>
            <wp:wrapNone/>
            <wp:docPr id="298326342" name="Picture 38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326342" name="Picture 38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7B7A">
        <w:rPr>
          <w:noProof/>
          <w:lang w:eastAsia="en-GB"/>
        </w:rPr>
        <w:t>We</w:t>
      </w:r>
      <w:r w:rsidR="0052280A">
        <w:rPr>
          <w:lang w:eastAsia="en-GB"/>
        </w:rPr>
        <w:t xml:space="preserve"> will email </w:t>
      </w:r>
      <w:r>
        <w:rPr>
          <w:lang w:eastAsia="en-GB"/>
        </w:rPr>
        <w:t>information on how to pay</w:t>
      </w:r>
      <w:r w:rsidR="00E37B7A">
        <w:rPr>
          <w:lang w:eastAsia="en-GB"/>
        </w:rPr>
        <w:t xml:space="preserve"> after you have registered</w:t>
      </w:r>
      <w:r>
        <w:rPr>
          <w:lang w:eastAsia="en-GB"/>
        </w:rPr>
        <w:t>.</w:t>
      </w:r>
    </w:p>
    <w:p w14:paraId="77DE6B70" w14:textId="5B79D2A5" w:rsidR="0052280A" w:rsidRDefault="0052280A" w:rsidP="00D67E2B">
      <w:pPr>
        <w:rPr>
          <w:lang w:eastAsia="en-GB"/>
        </w:rPr>
      </w:pPr>
    </w:p>
    <w:p w14:paraId="11945C92" w14:textId="0258871B" w:rsidR="009427AC" w:rsidRDefault="00E37B7A" w:rsidP="00D67E2B">
      <w:pPr>
        <w:rPr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2321792" behindDoc="0" locked="0" layoutInCell="1" allowOverlap="1" wp14:anchorId="4E6D6AC1" wp14:editId="364C00BB">
            <wp:simplePos x="0" y="0"/>
            <wp:positionH relativeFrom="margin">
              <wp:align>left</wp:align>
            </wp:positionH>
            <wp:positionV relativeFrom="page">
              <wp:posOffset>2571750</wp:posOffset>
            </wp:positionV>
            <wp:extent cx="1600200" cy="1600200"/>
            <wp:effectExtent l="0" t="0" r="0" b="0"/>
            <wp:wrapNone/>
            <wp:docPr id="72049250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0492508" name="Picture 720492508"/>
                    <pic:cNvPicPr/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22D725D" w14:textId="78A67337" w:rsidR="0052280A" w:rsidRDefault="0052280A" w:rsidP="00D67E2B">
      <w:pPr>
        <w:rPr>
          <w:lang w:eastAsia="en-GB"/>
        </w:rPr>
      </w:pPr>
      <w:r>
        <w:rPr>
          <w:lang w:eastAsia="en-GB"/>
        </w:rPr>
        <w:t xml:space="preserve">You can then pay the </w:t>
      </w:r>
      <w:r w:rsidR="00E37B7A">
        <w:rPr>
          <w:lang w:eastAsia="en-GB"/>
        </w:rPr>
        <w:t xml:space="preserve">money to </w:t>
      </w:r>
      <w:r w:rsidR="00AB3645">
        <w:rPr>
          <w:lang w:eastAsia="en-GB"/>
        </w:rPr>
        <w:t>ASID</w:t>
      </w:r>
      <w:r w:rsidR="00E37B7A">
        <w:rPr>
          <w:lang w:eastAsia="en-GB"/>
        </w:rPr>
        <w:t xml:space="preserve"> </w:t>
      </w:r>
      <w:r>
        <w:rPr>
          <w:lang w:eastAsia="en-GB"/>
        </w:rPr>
        <w:t>by internet banking.</w:t>
      </w:r>
    </w:p>
    <w:p w14:paraId="3B805F77" w14:textId="13013DA7" w:rsidR="00A8109A" w:rsidRDefault="00A8109A" w:rsidP="00A826A3">
      <w:pPr>
        <w:rPr>
          <w:rFonts w:eastAsia="Times New Roman"/>
          <w:shd w:val="clear" w:color="auto" w:fill="FFFFFF"/>
          <w:lang w:eastAsia="en-GB"/>
        </w:rPr>
      </w:pPr>
    </w:p>
    <w:p w14:paraId="35689213" w14:textId="77777777" w:rsidR="00DB2F7D" w:rsidRDefault="00DB2F7D" w:rsidP="00D67E2B"/>
    <w:p w14:paraId="56D40CB1" w14:textId="77777777" w:rsidR="00DB2F7D" w:rsidRPr="00DB2F7D" w:rsidRDefault="00DB2F7D" w:rsidP="00A826A3"/>
    <w:p w14:paraId="776CF6AF" w14:textId="77777777" w:rsidR="009427AC" w:rsidRDefault="009427AC" w:rsidP="00D67E2B">
      <w:pPr>
        <w:rPr>
          <w:rFonts w:eastAsia="Arial Unicode MS"/>
          <w:kern w:val="28"/>
          <w:sz w:val="44"/>
        </w:rPr>
      </w:pPr>
      <w:r>
        <w:br w:type="page"/>
      </w:r>
    </w:p>
    <w:p w14:paraId="537B8A39" w14:textId="0D276D82" w:rsidR="00DB2F7D" w:rsidRDefault="00FA67C7" w:rsidP="00DB2F7D">
      <w:pPr>
        <w:pStyle w:val="Heading1"/>
      </w:pPr>
      <w:r>
        <w:t>How do I get to the conference?</w:t>
      </w:r>
    </w:p>
    <w:p w14:paraId="5E0D293E" w14:textId="3BE0931D" w:rsidR="00DB2F7D" w:rsidRPr="00DB2F7D" w:rsidRDefault="00DB2F7D" w:rsidP="00A826A3"/>
    <w:p w14:paraId="62A7BFFD" w14:textId="75FEF248" w:rsidR="00DB2F7D" w:rsidRDefault="00DF3D04" w:rsidP="00A826A3">
      <w:pPr>
        <w:rPr>
          <w:noProof/>
        </w:rPr>
      </w:pPr>
      <w:r w:rsidRPr="0069783E">
        <w:rPr>
          <w:noProof/>
        </w:rPr>
        <w:drawing>
          <wp:anchor distT="0" distB="0" distL="114300" distR="114300" simplePos="0" relativeHeight="252288000" behindDoc="0" locked="0" layoutInCell="1" allowOverlap="1" wp14:anchorId="18E40A88" wp14:editId="1B9C8AB2">
            <wp:simplePos x="0" y="0"/>
            <wp:positionH relativeFrom="margin">
              <wp:align>left</wp:align>
            </wp:positionH>
            <wp:positionV relativeFrom="paragraph">
              <wp:posOffset>8890</wp:posOffset>
            </wp:positionV>
            <wp:extent cx="1828800" cy="1828800"/>
            <wp:effectExtent l="0" t="0" r="0" b="0"/>
            <wp:wrapNone/>
            <wp:docPr id="1978093259" name="Picture 60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8093259" name="Picture 60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CB6F1D" w14:textId="321FA540" w:rsidR="00FA67C7" w:rsidRDefault="00FA67C7" w:rsidP="00A826A3">
      <w:pPr>
        <w:rPr>
          <w:noProof/>
        </w:rPr>
      </w:pPr>
      <w:r>
        <w:rPr>
          <w:noProof/>
        </w:rPr>
        <w:t>There are different ways you can get to the conference.</w:t>
      </w:r>
    </w:p>
    <w:p w14:paraId="582CB037" w14:textId="42F2C1BB" w:rsidR="00FA67C7" w:rsidRDefault="00FA67C7" w:rsidP="00A826A3">
      <w:pPr>
        <w:rPr>
          <w:noProof/>
        </w:rPr>
      </w:pPr>
    </w:p>
    <w:p w14:paraId="1DA7650E" w14:textId="426ABE65" w:rsidR="00FA67C7" w:rsidRDefault="00FA67C7" w:rsidP="00A826A3">
      <w:pPr>
        <w:rPr>
          <w:noProof/>
        </w:rPr>
      </w:pPr>
    </w:p>
    <w:p w14:paraId="5F3EFBA4" w14:textId="4BAD2747" w:rsidR="00FA67C7" w:rsidRDefault="00DF3D04" w:rsidP="00A826A3">
      <w:pPr>
        <w:rPr>
          <w:noProof/>
        </w:rPr>
      </w:pPr>
      <w:r w:rsidRPr="00F17D7B">
        <w:rPr>
          <w:noProof/>
          <w:lang w:eastAsia="en-GB"/>
        </w:rPr>
        <w:drawing>
          <wp:anchor distT="0" distB="0" distL="114300" distR="114300" simplePos="0" relativeHeight="252281856" behindDoc="0" locked="0" layoutInCell="1" allowOverlap="1" wp14:anchorId="57D9E28E" wp14:editId="76F6AAD7">
            <wp:simplePos x="0" y="0"/>
            <wp:positionH relativeFrom="margin">
              <wp:align>left</wp:align>
            </wp:positionH>
            <wp:positionV relativeFrom="paragraph">
              <wp:posOffset>9525</wp:posOffset>
            </wp:positionV>
            <wp:extent cx="1485900" cy="1485900"/>
            <wp:effectExtent l="0" t="0" r="0" b="0"/>
            <wp:wrapNone/>
            <wp:docPr id="2116493942" name="Picture 44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6493942" name="Picture 44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67C7">
        <w:rPr>
          <w:noProof/>
        </w:rPr>
        <w:t>You might choose to:</w:t>
      </w:r>
    </w:p>
    <w:p w14:paraId="238C041F" w14:textId="137A08B8" w:rsidR="00FA67C7" w:rsidRDefault="00FA67C7" w:rsidP="00FA67C7">
      <w:pPr>
        <w:pStyle w:val="Listtoplevel"/>
      </w:pPr>
      <w:r>
        <w:t>drive</w:t>
      </w:r>
    </w:p>
    <w:p w14:paraId="385B5DB8" w14:textId="77ACE3D0" w:rsidR="00FA67C7" w:rsidRDefault="009427AC" w:rsidP="0069783E">
      <w:pPr>
        <w:pStyle w:val="Listtoplevel"/>
      </w:pPr>
      <w:r w:rsidRPr="009427AC">
        <w:drawing>
          <wp:anchor distT="0" distB="0" distL="114300" distR="114300" simplePos="0" relativeHeight="252283904" behindDoc="0" locked="0" layoutInCell="1" allowOverlap="1" wp14:anchorId="16F789CF" wp14:editId="7004E673">
            <wp:simplePos x="0" y="0"/>
            <wp:positionH relativeFrom="margin">
              <wp:align>left</wp:align>
            </wp:positionH>
            <wp:positionV relativeFrom="paragraph">
              <wp:posOffset>732155</wp:posOffset>
            </wp:positionV>
            <wp:extent cx="1600200" cy="690245"/>
            <wp:effectExtent l="0" t="0" r="0" b="0"/>
            <wp:wrapNone/>
            <wp:docPr id="1263860881" name="Picture 5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3860881" name="Picture 5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690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67C7">
        <w:t>catch a bus then walk from the bus stop</w:t>
      </w:r>
    </w:p>
    <w:p w14:paraId="1D62E457" w14:textId="2462D525" w:rsidR="00FA67C7" w:rsidRDefault="00FA67C7" w:rsidP="009427AC">
      <w:pPr>
        <w:pStyle w:val="Listtoplevel"/>
      </w:pPr>
      <w:r>
        <w:t>get a taxi or Uber</w:t>
      </w:r>
    </w:p>
    <w:p w14:paraId="234A92B6" w14:textId="2F38C6E9" w:rsidR="00FA67C7" w:rsidRDefault="0069783E" w:rsidP="00FA67C7">
      <w:pPr>
        <w:pStyle w:val="Listtoplevel"/>
      </w:pPr>
      <w:r w:rsidRPr="0069783E">
        <w:drawing>
          <wp:anchor distT="0" distB="0" distL="114300" distR="114300" simplePos="0" relativeHeight="252285952" behindDoc="0" locked="0" layoutInCell="1" allowOverlap="1" wp14:anchorId="082CDA3A" wp14:editId="0709BCCC">
            <wp:simplePos x="0" y="0"/>
            <wp:positionH relativeFrom="column">
              <wp:posOffset>76200</wp:posOffset>
            </wp:positionH>
            <wp:positionV relativeFrom="paragraph">
              <wp:posOffset>15240</wp:posOffset>
            </wp:positionV>
            <wp:extent cx="950303" cy="1609725"/>
            <wp:effectExtent l="0" t="0" r="0" b="0"/>
            <wp:wrapNone/>
            <wp:docPr id="439619763" name="Picture 58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9619763" name="Picture 58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0303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67C7">
        <w:t xml:space="preserve">walk if you are </w:t>
      </w:r>
      <w:r w:rsidR="00DF3D04">
        <w:t>close</w:t>
      </w:r>
      <w:r w:rsidR="00FA67C7">
        <w:t>.</w:t>
      </w:r>
    </w:p>
    <w:p w14:paraId="3D5A2BCC" w14:textId="77777777" w:rsidR="00FA67C7" w:rsidRDefault="00FA67C7" w:rsidP="00DB2F7D">
      <w:pPr>
        <w:rPr>
          <w:noProof/>
        </w:rPr>
      </w:pPr>
    </w:p>
    <w:p w14:paraId="37452C71" w14:textId="77777777" w:rsidR="00FA67C7" w:rsidRDefault="00FA67C7" w:rsidP="00A826A3">
      <w:pPr>
        <w:rPr>
          <w:noProof/>
        </w:rPr>
      </w:pPr>
    </w:p>
    <w:p w14:paraId="45584E63" w14:textId="77777777" w:rsidR="0069783E" w:rsidRDefault="0069783E" w:rsidP="00D67E2B">
      <w:pPr>
        <w:rPr>
          <w:noProof/>
        </w:rPr>
      </w:pPr>
      <w:r>
        <w:rPr>
          <w:noProof/>
        </w:rPr>
        <w:br w:type="page"/>
      </w:r>
    </w:p>
    <w:p w14:paraId="2C6AC5C4" w14:textId="1D8A0E60" w:rsidR="00FA67C7" w:rsidRDefault="00DF3D04" w:rsidP="00A826A3">
      <w:pPr>
        <w:rPr>
          <w:noProof/>
        </w:rPr>
      </w:pPr>
      <w:r w:rsidRPr="0069783E">
        <w:rPr>
          <w:noProof/>
        </w:rPr>
        <w:drawing>
          <wp:anchor distT="0" distB="0" distL="114300" distR="114300" simplePos="0" relativeHeight="252292096" behindDoc="0" locked="0" layoutInCell="1" allowOverlap="1" wp14:anchorId="456E0FB7" wp14:editId="06DA8BB6">
            <wp:simplePos x="0" y="0"/>
            <wp:positionH relativeFrom="margin">
              <wp:align>left</wp:align>
            </wp:positionH>
            <wp:positionV relativeFrom="paragraph">
              <wp:posOffset>-676275</wp:posOffset>
            </wp:positionV>
            <wp:extent cx="1800225" cy="1800225"/>
            <wp:effectExtent l="0" t="0" r="9525" b="0"/>
            <wp:wrapNone/>
            <wp:docPr id="1227564257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7564257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67C7">
        <w:rPr>
          <w:noProof/>
        </w:rPr>
        <w:t>If you are driving the</w:t>
      </w:r>
      <w:r>
        <w:rPr>
          <w:noProof/>
        </w:rPr>
        <w:t>r</w:t>
      </w:r>
      <w:r w:rsidR="00FA67C7">
        <w:rPr>
          <w:noProof/>
        </w:rPr>
        <w:t>e are 2 carparks nearby:</w:t>
      </w:r>
    </w:p>
    <w:p w14:paraId="402F4822" w14:textId="11B853F0" w:rsidR="0069783E" w:rsidRDefault="00096A0F" w:rsidP="0069783E">
      <w:pPr>
        <w:pStyle w:val="Listtoplevel"/>
      </w:pPr>
      <w:r>
        <w:drawing>
          <wp:anchor distT="0" distB="0" distL="114300" distR="114300" simplePos="0" relativeHeight="252328960" behindDoc="0" locked="0" layoutInCell="1" allowOverlap="1" wp14:anchorId="68D11DF6" wp14:editId="419E62DA">
            <wp:simplePos x="0" y="0"/>
            <wp:positionH relativeFrom="margin">
              <wp:align>left</wp:align>
            </wp:positionH>
            <wp:positionV relativeFrom="page">
              <wp:posOffset>1768022</wp:posOffset>
            </wp:positionV>
            <wp:extent cx="1140488" cy="1140488"/>
            <wp:effectExtent l="0" t="0" r="2540" b="2540"/>
            <wp:wrapNone/>
            <wp:docPr id="131884305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843058" name="Picture 18"/>
                    <pic:cNvPicPr/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0488" cy="11404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67C7">
        <w:t xml:space="preserve">Barnett Street </w:t>
      </w:r>
      <w:r w:rsidR="008739B1">
        <w:t>c</w:t>
      </w:r>
      <w:r w:rsidR="00FA67C7">
        <w:t>ar</w:t>
      </w:r>
      <w:r w:rsidR="008739B1">
        <w:t>park</w:t>
      </w:r>
      <w:r w:rsidR="00FA67C7">
        <w:t>:</w:t>
      </w:r>
    </w:p>
    <w:p w14:paraId="66DBA3D2" w14:textId="789C2C78" w:rsidR="00FA67C7" w:rsidRDefault="00FA67C7" w:rsidP="0069783E">
      <w:pPr>
        <w:pStyle w:val="Listsecondlevel"/>
        <w:rPr>
          <w:noProof/>
        </w:rPr>
      </w:pPr>
      <w:r>
        <w:rPr>
          <w:noProof/>
        </w:rPr>
        <w:t>is on the corner of Barnett Street and Cable Street</w:t>
      </w:r>
    </w:p>
    <w:p w14:paraId="08563D5D" w14:textId="1D77841B" w:rsidR="00FA67C7" w:rsidRDefault="00096A0F" w:rsidP="0069783E">
      <w:pPr>
        <w:pStyle w:val="Listsecondlevel"/>
        <w:rPr>
          <w:noProof/>
        </w:rPr>
      </w:pPr>
      <w:r>
        <w:rPr>
          <w:noProof/>
        </w:rPr>
        <w:drawing>
          <wp:anchor distT="0" distB="0" distL="114300" distR="114300" simplePos="0" relativeHeight="252332032" behindDoc="0" locked="0" layoutInCell="1" allowOverlap="1" wp14:anchorId="492BE845" wp14:editId="4E9A2779">
            <wp:simplePos x="0" y="0"/>
            <wp:positionH relativeFrom="margin">
              <wp:posOffset>380010</wp:posOffset>
            </wp:positionH>
            <wp:positionV relativeFrom="page">
              <wp:posOffset>4187236</wp:posOffset>
            </wp:positionV>
            <wp:extent cx="665019" cy="1126347"/>
            <wp:effectExtent l="0" t="0" r="1905" b="0"/>
            <wp:wrapNone/>
            <wp:docPr id="652819304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2819304" name="Picture 19"/>
                    <pic:cNvPicPr/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606" cy="1129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3D04">
        <w:rPr>
          <w:noProof/>
        </w:rPr>
        <w:drawing>
          <wp:anchor distT="0" distB="0" distL="114300" distR="114300" simplePos="0" relativeHeight="252322816" behindDoc="0" locked="0" layoutInCell="1" allowOverlap="1" wp14:anchorId="2BBE3095" wp14:editId="1CC4E2D9">
            <wp:simplePos x="0" y="0"/>
            <wp:positionH relativeFrom="margin">
              <wp:align>left</wp:align>
            </wp:positionH>
            <wp:positionV relativeFrom="page">
              <wp:posOffset>3304424</wp:posOffset>
            </wp:positionV>
            <wp:extent cx="1851025" cy="600075"/>
            <wp:effectExtent l="0" t="0" r="0" b="9525"/>
            <wp:wrapNone/>
            <wp:docPr id="1142615384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2615384" name="Picture 1142615384"/>
                    <pic:cNvPicPr/>
                  </pic:nvPicPr>
                  <pic:blipFill rotWithShape="1"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425" b="4752"/>
                    <a:stretch/>
                  </pic:blipFill>
                  <pic:spPr bwMode="auto">
                    <a:xfrm>
                      <a:off x="0" y="0"/>
                      <a:ext cx="1851025" cy="600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69783E">
        <w:rPr>
          <w:noProof/>
        </w:rPr>
        <w:t>c</w:t>
      </w:r>
      <w:r w:rsidR="00FA67C7">
        <w:rPr>
          <w:noProof/>
        </w:rPr>
        <w:t>osts 20 dollars for the whole day</w:t>
      </w:r>
    </w:p>
    <w:p w14:paraId="6FA8B9FC" w14:textId="141FA7DD" w:rsidR="00FA67C7" w:rsidRDefault="0069783E" w:rsidP="0069783E">
      <w:pPr>
        <w:pStyle w:val="Listsecondlevel"/>
        <w:rPr>
          <w:noProof/>
        </w:rPr>
      </w:pPr>
      <w:r>
        <w:rPr>
          <w:noProof/>
        </w:rPr>
        <w:t>i</w:t>
      </w:r>
      <w:r w:rsidR="00FA67C7">
        <w:rPr>
          <w:noProof/>
        </w:rPr>
        <w:t>s about 4 minutes walk from the conference.</w:t>
      </w:r>
    </w:p>
    <w:p w14:paraId="3AC21DC6" w14:textId="1EAF0787" w:rsidR="00096A0F" w:rsidRDefault="00096A0F" w:rsidP="00096A0F">
      <w:r>
        <w:rPr>
          <w:noProof/>
        </w:rPr>
        <w:drawing>
          <wp:anchor distT="0" distB="0" distL="114300" distR="114300" simplePos="0" relativeHeight="252294144" behindDoc="0" locked="0" layoutInCell="1" allowOverlap="1" wp14:anchorId="7FFE405F" wp14:editId="092E70E1">
            <wp:simplePos x="0" y="0"/>
            <wp:positionH relativeFrom="margin">
              <wp:align>left</wp:align>
            </wp:positionH>
            <wp:positionV relativeFrom="paragraph">
              <wp:posOffset>352891</wp:posOffset>
            </wp:positionV>
            <wp:extent cx="1508166" cy="1051439"/>
            <wp:effectExtent l="0" t="0" r="0" b="0"/>
            <wp:wrapNone/>
            <wp:docPr id="1011695426" name="Picture 6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1695426" name="Picture 6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166" cy="1051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D0DB38" w14:textId="0FD60104" w:rsidR="00FA67C7" w:rsidRDefault="00FA67C7" w:rsidP="0069783E">
      <w:pPr>
        <w:pStyle w:val="Listtoplevel"/>
      </w:pPr>
      <w:r>
        <w:t xml:space="preserve">Te Papa </w:t>
      </w:r>
      <w:r w:rsidR="008739B1">
        <w:t>carpark</w:t>
      </w:r>
      <w:r>
        <w:t>:</w:t>
      </w:r>
    </w:p>
    <w:p w14:paraId="39F0FE1A" w14:textId="75505708" w:rsidR="00FA67C7" w:rsidRDefault="00096A0F" w:rsidP="0069783E">
      <w:pPr>
        <w:pStyle w:val="Listsecondlevel"/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327936" behindDoc="0" locked="0" layoutInCell="1" allowOverlap="1" wp14:anchorId="5F765ACD" wp14:editId="483F5B4D">
                <wp:simplePos x="0" y="0"/>
                <wp:positionH relativeFrom="margin">
                  <wp:posOffset>-279070</wp:posOffset>
                </wp:positionH>
                <wp:positionV relativeFrom="paragraph">
                  <wp:posOffset>664523</wp:posOffset>
                </wp:positionV>
                <wp:extent cx="2060575" cy="828675"/>
                <wp:effectExtent l="0" t="0" r="0" b="9525"/>
                <wp:wrapNone/>
                <wp:docPr id="838089741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60575" cy="828675"/>
                          <a:chOff x="0" y="0"/>
                          <a:chExt cx="2060575" cy="828675"/>
                        </a:xfrm>
                      </wpg:grpSpPr>
                      <pic:pic xmlns:pic="http://schemas.openxmlformats.org/drawingml/2006/picture">
                        <pic:nvPicPr>
                          <pic:cNvPr id="294330432" name="Picture 9" descr="A close-up of a currency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9425" b="4752"/>
                          <a:stretch/>
                        </pic:blipFill>
                        <pic:spPr bwMode="auto">
                          <a:xfrm>
                            <a:off x="0" y="0"/>
                            <a:ext cx="1851025" cy="6000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3430612" name="Picture 9" descr="A close-up of a currency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9425" b="4752"/>
                          <a:stretch/>
                        </pic:blipFill>
                        <pic:spPr bwMode="auto">
                          <a:xfrm>
                            <a:off x="209550" y="228600"/>
                            <a:ext cx="1851025" cy="6000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FDA07B9" id="Group 10" o:spid="_x0000_s1026" style="position:absolute;margin-left:-21.95pt;margin-top:52.3pt;width:162.25pt;height:65.25pt;z-index:252327936;mso-position-horizontal-relative:margin" coordsize="20605,82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" o:spid="_x0000_s1027" type="#_x0000_t75" alt="A close-up of a currency&#10;&#10;Description automatically generated" style="position:absolute;width:18510;height:6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">
                  <v:imagedata r:id="rId78" o:title="A close-up of a currency&#10;&#10;Description automatically generated" croptop="32391f" cropbottom="3114f"/>
                </v:shape>
                <v:shape id="Picture 9" o:spid="_x0000_s1028" type="#_x0000_t75" alt="A close-up of a currency&#10;&#10;Description automatically generated" style="position:absolute;left:2095;top:2286;width:18510;height:6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">
                  <v:imagedata r:id="rId79" o:title="A close-up of a currency&#10;&#10;Description automatically generated" croptop="32391f" cropbottom="3114f"/>
                </v:shape>
                <w10:wrap anchorx="margin"/>
              </v:group>
            </w:pict>
          </mc:Fallback>
        </mc:AlternateContent>
      </w:r>
      <w:r w:rsidR="0069783E">
        <w:rPr>
          <w:noProof/>
        </w:rPr>
        <w:t>i</w:t>
      </w:r>
      <w:r w:rsidR="00FA67C7">
        <w:rPr>
          <w:noProof/>
        </w:rPr>
        <w:t>s at Te Papa museum</w:t>
      </w:r>
    </w:p>
    <w:p w14:paraId="41E799C3" w14:textId="51BFFEEB" w:rsidR="00FA67C7" w:rsidRDefault="0069783E" w:rsidP="0069783E">
      <w:pPr>
        <w:pStyle w:val="Listsecondlevel"/>
        <w:rPr>
          <w:noProof/>
        </w:rPr>
      </w:pPr>
      <w:r>
        <w:rPr>
          <w:noProof/>
        </w:rPr>
        <w:t>c</w:t>
      </w:r>
      <w:r w:rsidR="00FA67C7">
        <w:rPr>
          <w:noProof/>
        </w:rPr>
        <w:t xml:space="preserve">osts 40 dollars for </w:t>
      </w:r>
      <w:r w:rsidR="008739B1">
        <w:rPr>
          <w:noProof/>
        </w:rPr>
        <w:t xml:space="preserve">the </w:t>
      </w:r>
      <w:r w:rsidR="00FA67C7">
        <w:rPr>
          <w:noProof/>
        </w:rPr>
        <w:t>whole day</w:t>
      </w:r>
    </w:p>
    <w:p w14:paraId="7ACF5AF3" w14:textId="4E2FB0D8" w:rsidR="00FA67C7" w:rsidRDefault="00096A0F" w:rsidP="0069783E">
      <w:pPr>
        <w:pStyle w:val="Listsecondlevel"/>
        <w:rPr>
          <w:noProof/>
        </w:rPr>
      </w:pPr>
      <w:r>
        <w:rPr>
          <w:noProof/>
        </w:rPr>
        <w:drawing>
          <wp:anchor distT="0" distB="0" distL="114300" distR="114300" simplePos="0" relativeHeight="252329984" behindDoc="0" locked="0" layoutInCell="1" allowOverlap="1" wp14:anchorId="30CB9BBA" wp14:editId="744322C7">
            <wp:simplePos x="0" y="0"/>
            <wp:positionH relativeFrom="margin">
              <wp:align>left</wp:align>
            </wp:positionH>
            <wp:positionV relativeFrom="page">
              <wp:posOffset>7977793</wp:posOffset>
            </wp:positionV>
            <wp:extent cx="976630" cy="1381125"/>
            <wp:effectExtent l="0" t="0" r="0" b="0"/>
            <wp:wrapNone/>
            <wp:docPr id="157308041" name="Picture 19" descr="A person holding a cane next to a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308041" name="Picture 19" descr="A person holding a cane next to a person&#10;&#10;Description automatically generated"/>
                    <pic:cNvPicPr/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663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9783E">
        <w:rPr>
          <w:noProof/>
        </w:rPr>
        <w:t>i</w:t>
      </w:r>
      <w:r w:rsidR="00FA67C7">
        <w:rPr>
          <w:noProof/>
        </w:rPr>
        <w:t>s about 3 minutes walk from the conference.</w:t>
      </w:r>
    </w:p>
    <w:p w14:paraId="4861F481" w14:textId="77777777" w:rsidR="00FA67C7" w:rsidRDefault="00FA67C7" w:rsidP="00DB2F7D">
      <w:pPr>
        <w:rPr>
          <w:noProof/>
        </w:rPr>
      </w:pPr>
    </w:p>
    <w:p w14:paraId="6C85AE68" w14:textId="77777777" w:rsidR="00FA67C7" w:rsidRDefault="00FA67C7" w:rsidP="00DB2F7D">
      <w:pPr>
        <w:rPr>
          <w:noProof/>
        </w:rPr>
      </w:pPr>
    </w:p>
    <w:p w14:paraId="6B635130" w14:textId="2605C5B6" w:rsidR="00FA67C7" w:rsidRDefault="0069783E" w:rsidP="00096A0F">
      <w:pPr>
        <w:rPr>
          <w:noProof/>
        </w:rPr>
      </w:pPr>
      <w:r>
        <w:rPr>
          <w:noProof/>
        </w:rPr>
        <w:br w:type="page"/>
      </w:r>
      <w:r w:rsidRPr="0069783E">
        <w:rPr>
          <w:noProof/>
        </w:rPr>
        <w:drawing>
          <wp:anchor distT="0" distB="0" distL="114300" distR="114300" simplePos="0" relativeHeight="252296192" behindDoc="0" locked="0" layoutInCell="1" allowOverlap="1" wp14:anchorId="1753EB77" wp14:editId="55AD1E3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695450" cy="1699196"/>
            <wp:effectExtent l="0" t="0" r="0" b="0"/>
            <wp:wrapNone/>
            <wp:docPr id="865303134" name="Picture 64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5303134" name="Picture 64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8284" cy="1702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67C7">
        <w:rPr>
          <w:noProof/>
        </w:rPr>
        <w:t>Most buses stop on either:</w:t>
      </w:r>
    </w:p>
    <w:p w14:paraId="65A278FE" w14:textId="1A0F4C79" w:rsidR="00FA67C7" w:rsidRDefault="00FA67C7" w:rsidP="0069783E">
      <w:pPr>
        <w:pStyle w:val="Listtoplevel"/>
      </w:pPr>
      <w:r>
        <w:t>Courtney Place</w:t>
      </w:r>
    </w:p>
    <w:p w14:paraId="026BAEB1" w14:textId="59C8A149" w:rsidR="00FA67C7" w:rsidRDefault="00FA67C7" w:rsidP="0069783E">
      <w:pPr>
        <w:pStyle w:val="Listtoplevel"/>
      </w:pPr>
      <w:r>
        <w:t>Willis Street.</w:t>
      </w:r>
    </w:p>
    <w:p w14:paraId="36AB6B45" w14:textId="593F54C4" w:rsidR="00FA67C7" w:rsidRDefault="00FA67C7" w:rsidP="00A826A3">
      <w:pPr>
        <w:rPr>
          <w:noProof/>
        </w:rPr>
      </w:pPr>
    </w:p>
    <w:p w14:paraId="2F3603C0" w14:textId="060E032A" w:rsidR="00FA67C7" w:rsidRDefault="0069783E" w:rsidP="00A826A3">
      <w:pPr>
        <w:rPr>
          <w:noProof/>
        </w:rPr>
      </w:pPr>
      <w:r w:rsidRPr="0069783E">
        <w:rPr>
          <w:noProof/>
        </w:rPr>
        <w:drawing>
          <wp:anchor distT="0" distB="0" distL="114300" distR="114300" simplePos="0" relativeHeight="252298240" behindDoc="0" locked="0" layoutInCell="1" allowOverlap="1" wp14:anchorId="7DE2DE27" wp14:editId="6D6CD97A">
            <wp:simplePos x="0" y="0"/>
            <wp:positionH relativeFrom="margin">
              <wp:align>left</wp:align>
            </wp:positionH>
            <wp:positionV relativeFrom="paragraph">
              <wp:posOffset>2663</wp:posOffset>
            </wp:positionV>
            <wp:extent cx="949960" cy="1609725"/>
            <wp:effectExtent l="0" t="0" r="2540" b="9525"/>
            <wp:wrapNone/>
            <wp:docPr id="359006835" name="Picture 58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006835" name="Picture 58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086A30" w14:textId="4A3FA0F0" w:rsidR="00FA67C7" w:rsidRDefault="00FA67C7" w:rsidP="00A826A3">
      <w:pPr>
        <w:rPr>
          <w:noProof/>
        </w:rPr>
      </w:pPr>
      <w:r>
        <w:rPr>
          <w:noProof/>
        </w:rPr>
        <w:t>It is about 10 minutes walk from these stops to the conference.</w:t>
      </w:r>
    </w:p>
    <w:p w14:paraId="44600799" w14:textId="51918415" w:rsidR="00FA67C7" w:rsidRDefault="00FA67C7" w:rsidP="00DB2F7D">
      <w:pPr>
        <w:rPr>
          <w:noProof/>
        </w:rPr>
      </w:pPr>
    </w:p>
    <w:p w14:paraId="43B45D5C" w14:textId="5684F38B" w:rsidR="00FA67C7" w:rsidRDefault="00B44BAD" w:rsidP="00DB2F7D">
      <w:pPr>
        <w:rPr>
          <w:noProof/>
        </w:rPr>
      </w:pPr>
      <w:r w:rsidRPr="0069783E">
        <w:rPr>
          <w:noProof/>
        </w:rPr>
        <w:drawing>
          <wp:anchor distT="0" distB="0" distL="114300" distR="114300" simplePos="0" relativeHeight="252300288" behindDoc="0" locked="0" layoutInCell="1" allowOverlap="1" wp14:anchorId="3E1B7DB6" wp14:editId="03E011B0">
            <wp:simplePos x="0" y="0"/>
            <wp:positionH relativeFrom="margin">
              <wp:align>left</wp:align>
            </wp:positionH>
            <wp:positionV relativeFrom="paragraph">
              <wp:posOffset>180513</wp:posOffset>
            </wp:positionV>
            <wp:extent cx="1615044" cy="1615044"/>
            <wp:effectExtent l="0" t="0" r="4445" b="0"/>
            <wp:wrapNone/>
            <wp:docPr id="1540685465" name="Picture 6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0685465" name="Picture 6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5044" cy="1615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E5595D" w14:textId="6D3B0A36" w:rsidR="00FA67C7" w:rsidRDefault="00FA67C7" w:rsidP="00DB2F7D">
      <w:pPr>
        <w:rPr>
          <w:noProof/>
        </w:rPr>
      </w:pPr>
      <w:r>
        <w:rPr>
          <w:noProof/>
        </w:rPr>
        <w:t>The Airport Express bus from the Airport also stops on Courtney Place.</w:t>
      </w:r>
    </w:p>
    <w:p w14:paraId="5AF3C1AC" w14:textId="6A82E5C6" w:rsidR="00FA67C7" w:rsidRDefault="00FA67C7" w:rsidP="00DB2F7D">
      <w:pPr>
        <w:rPr>
          <w:noProof/>
        </w:rPr>
      </w:pPr>
    </w:p>
    <w:p w14:paraId="1108F31B" w14:textId="535890AE" w:rsidR="00FA67C7" w:rsidRDefault="00FA67C7" w:rsidP="00DB2F7D">
      <w:pPr>
        <w:rPr>
          <w:noProof/>
        </w:rPr>
      </w:pPr>
    </w:p>
    <w:p w14:paraId="12793EF4" w14:textId="5B3DAF2A" w:rsidR="00FA67C7" w:rsidRDefault="0069783E" w:rsidP="00DB2F7D">
      <w:pPr>
        <w:rPr>
          <w:noProof/>
        </w:rPr>
      </w:pPr>
      <w:r w:rsidRPr="00515C1F">
        <w:rPr>
          <w:noProof/>
        </w:rPr>
        <w:drawing>
          <wp:anchor distT="0" distB="0" distL="114300" distR="114300" simplePos="0" relativeHeight="252302336" behindDoc="0" locked="0" layoutInCell="1" allowOverlap="1" wp14:anchorId="6875CAD4" wp14:editId="461343DC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1704975" cy="1704975"/>
            <wp:effectExtent l="0" t="0" r="9525" b="0"/>
            <wp:wrapNone/>
            <wp:docPr id="971942178" name="Picture 13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1942178" name="Picture 13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67C7">
        <w:rPr>
          <w:noProof/>
        </w:rPr>
        <w:t>You can find more information about buses on the Metlink website at:</w:t>
      </w:r>
    </w:p>
    <w:p w14:paraId="5AD70344" w14:textId="2992FAC0" w:rsidR="00FA67C7" w:rsidRDefault="00FA67C7" w:rsidP="00DB2F7D">
      <w:pPr>
        <w:rPr>
          <w:noProof/>
        </w:rPr>
      </w:pPr>
    </w:p>
    <w:p w14:paraId="2C0477A9" w14:textId="0E2BC566" w:rsidR="00FA67C7" w:rsidRPr="0069783E" w:rsidRDefault="0069783E" w:rsidP="00DB2F7D">
      <w:pPr>
        <w:rPr>
          <w:b/>
          <w:bCs/>
          <w:noProof/>
          <w:color w:val="000000" w:themeColor="text1"/>
        </w:rPr>
      </w:pPr>
      <w:hyperlink r:id="rId83" w:history="1">
        <w:r w:rsidRPr="0069783E">
          <w:rPr>
            <w:rStyle w:val="Hyperlink"/>
            <w:b/>
            <w:bCs/>
            <w:noProof/>
            <w:color w:val="000000" w:themeColor="text1"/>
            <w:u w:val="none"/>
          </w:rPr>
          <w:t>www.metlink.org.nz</w:t>
        </w:r>
      </w:hyperlink>
    </w:p>
    <w:p w14:paraId="12B79A3C" w14:textId="77777777" w:rsidR="0069783E" w:rsidRDefault="0069783E" w:rsidP="00DB2F7D">
      <w:pPr>
        <w:rPr>
          <w:noProof/>
        </w:rPr>
      </w:pPr>
    </w:p>
    <w:p w14:paraId="29024428" w14:textId="77777777" w:rsidR="0069783E" w:rsidRDefault="0069783E" w:rsidP="00DB2F7D">
      <w:pPr>
        <w:rPr>
          <w:noProof/>
        </w:rPr>
      </w:pPr>
    </w:p>
    <w:p w14:paraId="679A9B22" w14:textId="46AE3D09" w:rsidR="00FA67C7" w:rsidRDefault="0069783E" w:rsidP="00DB2F7D">
      <w:pPr>
        <w:rPr>
          <w:noProof/>
        </w:rPr>
      </w:pPr>
      <w:r w:rsidRPr="009427AC">
        <w:rPr>
          <w:noProof/>
        </w:rPr>
        <w:drawing>
          <wp:anchor distT="0" distB="0" distL="114300" distR="114300" simplePos="0" relativeHeight="252304384" behindDoc="0" locked="0" layoutInCell="1" allowOverlap="1" wp14:anchorId="1127A551" wp14:editId="6C1F2E3A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600200" cy="690245"/>
            <wp:effectExtent l="0" t="0" r="0" b="0"/>
            <wp:wrapNone/>
            <wp:docPr id="1402876718" name="Picture 5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2876718" name="Picture 5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690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67C7">
        <w:rPr>
          <w:noProof/>
        </w:rPr>
        <w:t>The biggest taxi company in Wellington is Wellington Combined</w:t>
      </w:r>
      <w:r w:rsidR="008739B1">
        <w:rPr>
          <w:noProof/>
        </w:rPr>
        <w:t xml:space="preserve"> Taxis</w:t>
      </w:r>
      <w:r w:rsidR="00FA67C7">
        <w:rPr>
          <w:noProof/>
        </w:rPr>
        <w:t>.</w:t>
      </w:r>
    </w:p>
    <w:p w14:paraId="540299E6" w14:textId="77D45371" w:rsidR="00FA67C7" w:rsidRDefault="00FA67C7" w:rsidP="00DB2F7D">
      <w:pPr>
        <w:rPr>
          <w:noProof/>
        </w:rPr>
      </w:pPr>
    </w:p>
    <w:p w14:paraId="0C344121" w14:textId="037A5595" w:rsidR="00FA67C7" w:rsidRDefault="00FA67C7" w:rsidP="00DB2F7D">
      <w:pPr>
        <w:rPr>
          <w:noProof/>
        </w:rPr>
      </w:pPr>
    </w:p>
    <w:p w14:paraId="393A3EAE" w14:textId="688F9945" w:rsidR="00FA67C7" w:rsidRDefault="008739B1" w:rsidP="00DB2F7D">
      <w:pPr>
        <w:rPr>
          <w:noProof/>
        </w:rPr>
      </w:pPr>
      <w:r w:rsidRPr="0069783E">
        <w:rPr>
          <w:noProof/>
        </w:rPr>
        <w:drawing>
          <wp:anchor distT="0" distB="0" distL="114300" distR="114300" simplePos="0" relativeHeight="252351488" behindDoc="0" locked="0" layoutInCell="1" allowOverlap="1" wp14:anchorId="4A56676A" wp14:editId="5693BF27">
            <wp:simplePos x="0" y="0"/>
            <wp:positionH relativeFrom="margin">
              <wp:align>left</wp:align>
            </wp:positionH>
            <wp:positionV relativeFrom="paragraph">
              <wp:posOffset>-311785</wp:posOffset>
            </wp:positionV>
            <wp:extent cx="1333500" cy="842746"/>
            <wp:effectExtent l="0" t="0" r="0" b="0"/>
            <wp:wrapNone/>
            <wp:docPr id="1685148505" name="Picture 6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6255208" name="Picture 6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367" cy="849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t xml:space="preserve">Wellington Combined Taxis </w:t>
      </w:r>
      <w:r w:rsidR="00FA67C7">
        <w:rPr>
          <w:noProof/>
        </w:rPr>
        <w:t xml:space="preserve">accept Total Mobility </w:t>
      </w:r>
      <w:r>
        <w:rPr>
          <w:noProof/>
        </w:rPr>
        <w:t>cards</w:t>
      </w:r>
      <w:r w:rsidR="00FA67C7">
        <w:rPr>
          <w:noProof/>
        </w:rPr>
        <w:t>.</w:t>
      </w:r>
    </w:p>
    <w:p w14:paraId="786585F9" w14:textId="465DDAC7" w:rsidR="00FA67C7" w:rsidRDefault="00FA67C7" w:rsidP="00DB2F7D">
      <w:pPr>
        <w:rPr>
          <w:noProof/>
        </w:rPr>
      </w:pPr>
    </w:p>
    <w:p w14:paraId="281FDA25" w14:textId="6DC56A08" w:rsidR="00FA67C7" w:rsidRDefault="00B44BAD" w:rsidP="00DB2F7D">
      <w:pPr>
        <w:rPr>
          <w:noProof/>
        </w:rPr>
      </w:pPr>
      <w:r w:rsidRPr="00696E5E">
        <w:rPr>
          <w:noProof/>
        </w:rPr>
        <w:drawing>
          <wp:anchor distT="0" distB="0" distL="114300" distR="114300" simplePos="0" relativeHeight="252306432" behindDoc="0" locked="0" layoutInCell="1" allowOverlap="1" wp14:anchorId="1D180C7A" wp14:editId="033D6913">
            <wp:simplePos x="0" y="0"/>
            <wp:positionH relativeFrom="margin">
              <wp:align>left</wp:align>
            </wp:positionH>
            <wp:positionV relativeFrom="paragraph">
              <wp:posOffset>156210</wp:posOffset>
            </wp:positionV>
            <wp:extent cx="1466850" cy="1466850"/>
            <wp:effectExtent l="0" t="0" r="0" b="0"/>
            <wp:wrapNone/>
            <wp:docPr id="1063127788" name="Picture 66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3127788" name="Picture 66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434A2B" w14:textId="0EE47767" w:rsidR="00FA67C7" w:rsidRDefault="00FA67C7" w:rsidP="00DB2F7D">
      <w:pPr>
        <w:rPr>
          <w:noProof/>
        </w:rPr>
      </w:pPr>
      <w:r>
        <w:rPr>
          <w:noProof/>
        </w:rPr>
        <w:t>You can call them on:</w:t>
      </w:r>
    </w:p>
    <w:p w14:paraId="22D4572B" w14:textId="74462162" w:rsidR="00FA67C7" w:rsidRDefault="00FA67C7" w:rsidP="00DB2F7D">
      <w:pPr>
        <w:rPr>
          <w:noProof/>
        </w:rPr>
      </w:pPr>
    </w:p>
    <w:p w14:paraId="342BB93F" w14:textId="334F9935" w:rsidR="00FA67C7" w:rsidRPr="0069783E" w:rsidRDefault="00FA67C7" w:rsidP="00DB2F7D">
      <w:pPr>
        <w:rPr>
          <w:b/>
          <w:bCs/>
          <w:noProof/>
        </w:rPr>
      </w:pPr>
      <w:r w:rsidRPr="0069783E">
        <w:rPr>
          <w:b/>
          <w:bCs/>
          <w:noProof/>
        </w:rPr>
        <w:t>0800 384 4444.</w:t>
      </w:r>
    </w:p>
    <w:p w14:paraId="529DE0E7" w14:textId="7BB59C91" w:rsidR="00FA67C7" w:rsidRPr="00696E5E" w:rsidRDefault="00FA67C7" w:rsidP="00EC6690">
      <w:pPr>
        <w:rPr>
          <w:sz w:val="28"/>
          <w:szCs w:val="22"/>
        </w:rPr>
      </w:pPr>
    </w:p>
    <w:p w14:paraId="1931C244" w14:textId="77777777" w:rsidR="00FA67C7" w:rsidRPr="00696E5E" w:rsidRDefault="00FA67C7" w:rsidP="00EC6690">
      <w:pPr>
        <w:rPr>
          <w:sz w:val="28"/>
          <w:szCs w:val="22"/>
        </w:rPr>
      </w:pPr>
    </w:p>
    <w:p w14:paraId="68CEE64E" w14:textId="77777777" w:rsidR="00696E5E" w:rsidRDefault="00696E5E">
      <w:pPr>
        <w:spacing w:line="240" w:lineRule="auto"/>
        <w:ind w:left="0"/>
      </w:pPr>
      <w:r>
        <w:br w:type="page"/>
      </w:r>
    </w:p>
    <w:p w14:paraId="416306D7" w14:textId="3AAB68C3" w:rsidR="00696E5E" w:rsidRDefault="00696E5E" w:rsidP="00696E5E">
      <w:pPr>
        <w:pStyle w:val="Heading1"/>
      </w:pPr>
      <w:r>
        <w:t>Where to stay for the conference</w:t>
      </w:r>
    </w:p>
    <w:p w14:paraId="1663C2AD" w14:textId="77777777" w:rsidR="00696E5E" w:rsidRDefault="00696E5E" w:rsidP="00EC6690"/>
    <w:p w14:paraId="1D1981AA" w14:textId="17B5305F" w:rsidR="00696E5E" w:rsidRDefault="00696E5E" w:rsidP="00EC6690"/>
    <w:p w14:paraId="1E451152" w14:textId="1D0D5B58" w:rsidR="00FA67C7" w:rsidRDefault="00B44BAD" w:rsidP="00EC6690">
      <w:r w:rsidRPr="00F17D7B">
        <w:rPr>
          <w:noProof/>
          <w:lang w:eastAsia="en-GB"/>
        </w:rPr>
        <w:drawing>
          <wp:anchor distT="0" distB="0" distL="114300" distR="114300" simplePos="0" relativeHeight="252308480" behindDoc="0" locked="0" layoutInCell="1" allowOverlap="1" wp14:anchorId="5C6F88A5" wp14:editId="65F4B712">
            <wp:simplePos x="0" y="0"/>
            <wp:positionH relativeFrom="margin">
              <wp:align>left</wp:align>
            </wp:positionH>
            <wp:positionV relativeFrom="paragraph">
              <wp:posOffset>60325</wp:posOffset>
            </wp:positionV>
            <wp:extent cx="1647825" cy="1647825"/>
            <wp:effectExtent l="0" t="0" r="9525" b="0"/>
            <wp:wrapNone/>
            <wp:docPr id="1395206049" name="Picture 4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5206049" name="Picture 4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67C7">
        <w:t>If you need somewhere to stay near the conference you might want to look at these hotels:</w:t>
      </w:r>
    </w:p>
    <w:p w14:paraId="2227488C" w14:textId="7A39D904" w:rsidR="00FA67C7" w:rsidRDefault="00B44BAD" w:rsidP="00696E5E">
      <w:pPr>
        <w:pStyle w:val="Listtoplevel"/>
      </w:pPr>
      <w:r>
        <w:drawing>
          <wp:anchor distT="0" distB="0" distL="114300" distR="114300" simplePos="0" relativeHeight="252333056" behindDoc="0" locked="0" layoutInCell="1" allowOverlap="1" wp14:anchorId="11FF4FD7" wp14:editId="0AE93E7A">
            <wp:simplePos x="0" y="0"/>
            <wp:positionH relativeFrom="margin">
              <wp:align>left</wp:align>
            </wp:positionH>
            <wp:positionV relativeFrom="page">
              <wp:posOffset>4305300</wp:posOffset>
            </wp:positionV>
            <wp:extent cx="1628775" cy="1145123"/>
            <wp:effectExtent l="0" t="0" r="0" b="0"/>
            <wp:wrapNone/>
            <wp:docPr id="782659431" name="Picture 20" descr="A black and white drawing of a bedroo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2659431" name="Picture 20" descr="A black and white drawing of a bedroom&#10;&#10;Description automatically generated"/>
                    <pic:cNvPicPr/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1451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67C7">
        <w:t xml:space="preserve">Mercure Wellington Central City </w:t>
      </w:r>
      <w:r w:rsidR="00F72E00">
        <w:t xml:space="preserve">Hotel </w:t>
      </w:r>
      <w:r w:rsidR="00FA67C7">
        <w:t>– about 10 minutes walk from the conference</w:t>
      </w:r>
    </w:p>
    <w:p w14:paraId="4897C0FA" w14:textId="341455CB" w:rsidR="00FA67C7" w:rsidRDefault="00B44BAD" w:rsidP="00696E5E">
      <w:pPr>
        <w:pStyle w:val="Listtoplevel"/>
      </w:pPr>
      <w:r>
        <w:drawing>
          <wp:anchor distT="0" distB="0" distL="114300" distR="114300" simplePos="0" relativeHeight="252334080" behindDoc="0" locked="0" layoutInCell="1" allowOverlap="1" wp14:anchorId="580324D2" wp14:editId="310E88EA">
            <wp:simplePos x="0" y="0"/>
            <wp:positionH relativeFrom="margin">
              <wp:align>left</wp:align>
            </wp:positionH>
            <wp:positionV relativeFrom="page">
              <wp:posOffset>5734050</wp:posOffset>
            </wp:positionV>
            <wp:extent cx="1419225" cy="1419225"/>
            <wp:effectExtent l="0" t="0" r="9525" b="9525"/>
            <wp:wrapNone/>
            <wp:docPr id="1187930324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7930324" name="Picture 1187930324"/>
                    <pic:cNvPicPr/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67C7">
        <w:t>Oaks Wellington Hotel – about 6 minutes walk from the conference</w:t>
      </w:r>
    </w:p>
    <w:p w14:paraId="5BB35BB0" w14:textId="7EAC53B5" w:rsidR="00FA67C7" w:rsidRDefault="00FA67C7" w:rsidP="00696E5E">
      <w:pPr>
        <w:pStyle w:val="Listtoplevel"/>
      </w:pPr>
      <w:r>
        <w:t>U Residence Hotel – about 3 minutes walk from the conference</w:t>
      </w:r>
    </w:p>
    <w:p w14:paraId="35D2FF0B" w14:textId="12287C72" w:rsidR="00FA67C7" w:rsidRDefault="00B44BAD" w:rsidP="00696E5E">
      <w:pPr>
        <w:pStyle w:val="Listtoplevel"/>
      </w:pPr>
      <w:r>
        <w:drawing>
          <wp:anchor distT="0" distB="0" distL="114300" distR="114300" simplePos="0" relativeHeight="252335104" behindDoc="0" locked="0" layoutInCell="1" allowOverlap="1" wp14:anchorId="43696B68" wp14:editId="15A75480">
            <wp:simplePos x="0" y="0"/>
            <wp:positionH relativeFrom="margin">
              <wp:align>left</wp:align>
            </wp:positionH>
            <wp:positionV relativeFrom="page">
              <wp:posOffset>7467600</wp:posOffset>
            </wp:positionV>
            <wp:extent cx="1409700" cy="1130385"/>
            <wp:effectExtent l="0" t="0" r="0" b="0"/>
            <wp:wrapNone/>
            <wp:docPr id="1985506914" name="Picture 22" descr="A bed with pillows and blanke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5506914" name="Picture 22" descr="A bed with pillows and blankets&#10;&#10;Description automatically generated"/>
                    <pic:cNvPicPr/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130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67C7">
        <w:t>QT Wellington</w:t>
      </w:r>
      <w:r w:rsidR="00F72E00">
        <w:t xml:space="preserve"> </w:t>
      </w:r>
      <w:r w:rsidR="00FA67C7">
        <w:t>– about 4 minutes walk from the conference.</w:t>
      </w:r>
    </w:p>
    <w:p w14:paraId="554708C8" w14:textId="77777777" w:rsidR="00FA67C7" w:rsidRDefault="00FA67C7" w:rsidP="00DB2F7D">
      <w:pPr>
        <w:rPr>
          <w:sz w:val="28"/>
          <w:szCs w:val="22"/>
        </w:rPr>
      </w:pPr>
    </w:p>
    <w:p w14:paraId="31EC32CB" w14:textId="77777777" w:rsidR="00FA67C7" w:rsidRDefault="00FA67C7" w:rsidP="00DB2F7D">
      <w:pPr>
        <w:rPr>
          <w:sz w:val="28"/>
          <w:szCs w:val="22"/>
        </w:rPr>
      </w:pPr>
    </w:p>
    <w:p w14:paraId="46402D22" w14:textId="5CB7D63B" w:rsidR="00FA67C7" w:rsidRDefault="00696E5E" w:rsidP="00696E5E">
      <w:r>
        <w:rPr>
          <w:noProof/>
        </w:rPr>
        <w:drawing>
          <wp:anchor distT="0" distB="0" distL="114300" distR="114300" simplePos="0" relativeHeight="252309504" behindDoc="0" locked="0" layoutInCell="1" allowOverlap="1" wp14:anchorId="15B06E7F" wp14:editId="78201E15">
            <wp:simplePos x="0" y="0"/>
            <wp:positionH relativeFrom="margin">
              <wp:align>left</wp:align>
            </wp:positionH>
            <wp:positionV relativeFrom="paragraph">
              <wp:posOffset>-315595</wp:posOffset>
            </wp:positionV>
            <wp:extent cx="1549785" cy="2190750"/>
            <wp:effectExtent l="0" t="0" r="0" b="0"/>
            <wp:wrapNone/>
            <wp:docPr id="1040321581" name="Picture 6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321581" name="Picture 6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3867" cy="219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67C7">
        <w:t xml:space="preserve">There is also a </w:t>
      </w:r>
      <w:r w:rsidR="00FA67C7" w:rsidRPr="00D67E2B">
        <w:rPr>
          <w:b/>
          <w:bCs/>
        </w:rPr>
        <w:t>hostel</w:t>
      </w:r>
      <w:r w:rsidR="00FA67C7">
        <w:t xml:space="preserve"> called Haka House Wellington which is about </w:t>
      </w:r>
      <w:r w:rsidR="0058265F">
        <w:t xml:space="preserve">an </w:t>
      </w:r>
      <w:r w:rsidR="0058265F">
        <w:br/>
      </w:r>
      <w:proofErr w:type="gramStart"/>
      <w:r w:rsidR="00FA67C7">
        <w:t>8 minute</w:t>
      </w:r>
      <w:proofErr w:type="gramEnd"/>
      <w:r w:rsidR="00FA67C7">
        <w:t xml:space="preserve"> walk from the conference.</w:t>
      </w:r>
    </w:p>
    <w:p w14:paraId="7FD815FB" w14:textId="549B68FB" w:rsidR="00B44BAD" w:rsidRDefault="00B44BAD" w:rsidP="00696E5E"/>
    <w:p w14:paraId="27B2E9B9" w14:textId="2FF75008" w:rsidR="00B44BAD" w:rsidRDefault="0058265F" w:rsidP="00696E5E">
      <w:r w:rsidRPr="00BD34B6">
        <w:rPr>
          <w:noProof/>
        </w:rPr>
        <mc:AlternateContent>
          <mc:Choice Requires="wps">
            <w:drawing>
              <wp:anchor distT="0" distB="0" distL="114300" distR="114300" simplePos="0" relativeHeight="252337152" behindDoc="1" locked="0" layoutInCell="1" allowOverlap="1" wp14:anchorId="2B2656A3" wp14:editId="4F615DA8">
                <wp:simplePos x="0" y="0"/>
                <wp:positionH relativeFrom="margin">
                  <wp:align>right</wp:align>
                </wp:positionH>
                <wp:positionV relativeFrom="paragraph">
                  <wp:posOffset>268605</wp:posOffset>
                </wp:positionV>
                <wp:extent cx="3544570" cy="5162550"/>
                <wp:effectExtent l="0" t="0" r="0" b="0"/>
                <wp:wrapNone/>
                <wp:docPr id="619556294" name="Rectangle 61955629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44570" cy="5162550"/>
                        </a:xfrm>
                        <a:prstGeom prst="rect">
                          <a:avLst/>
                        </a:prstGeom>
                        <a:solidFill>
                          <a:srgbClr val="B2E6E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53B68B" id="Rectangle 619556294" o:spid="_x0000_s1026" alt="&quot;&quot;" style="position:absolute;margin-left:227.9pt;margin-top:21.15pt;width:279.1pt;height:406.5pt;z-index:-2509793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" fillcolor="#b2e6e3" stroked="f" strokeweight="1pt">
                <w10:wrap anchorx="margin"/>
              </v:rect>
            </w:pict>
          </mc:Fallback>
        </mc:AlternateContent>
      </w:r>
    </w:p>
    <w:p w14:paraId="1FE604D5" w14:textId="05CDAAEB" w:rsidR="00B44BAD" w:rsidRDefault="0058265F" w:rsidP="00696E5E">
      <w:r>
        <w:rPr>
          <w:noProof/>
        </w:rPr>
        <w:drawing>
          <wp:anchor distT="0" distB="0" distL="114300" distR="114300" simplePos="0" relativeHeight="252338176" behindDoc="0" locked="0" layoutInCell="1" allowOverlap="1" wp14:anchorId="25D1E0E9" wp14:editId="38855CE7">
            <wp:simplePos x="0" y="0"/>
            <wp:positionH relativeFrom="margin">
              <wp:align>left</wp:align>
            </wp:positionH>
            <wp:positionV relativeFrom="page">
              <wp:posOffset>2819400</wp:posOffset>
            </wp:positionV>
            <wp:extent cx="1852930" cy="1310640"/>
            <wp:effectExtent l="0" t="0" r="0" b="0"/>
            <wp:wrapNone/>
            <wp:docPr id="226819344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819344" name="Picture 226819344"/>
                    <pic:cNvPicPr/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2930" cy="1310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44BAD">
        <w:t xml:space="preserve">A </w:t>
      </w:r>
      <w:r w:rsidR="00B44BAD">
        <w:rPr>
          <w:b/>
          <w:bCs/>
        </w:rPr>
        <w:t xml:space="preserve">hostel </w:t>
      </w:r>
      <w:r w:rsidR="00B44BAD">
        <w:t>is a place that:</w:t>
      </w:r>
    </w:p>
    <w:p w14:paraId="4A9E0245" w14:textId="6D458804" w:rsidR="00B44BAD" w:rsidRDefault="0058265F" w:rsidP="00D67E2B">
      <w:pPr>
        <w:pStyle w:val="Listtoplevel"/>
      </w:pPr>
      <w:r>
        <w:drawing>
          <wp:anchor distT="0" distB="0" distL="114300" distR="114300" simplePos="0" relativeHeight="252346368" behindDoc="0" locked="0" layoutInCell="1" allowOverlap="1" wp14:anchorId="1A7E4C23" wp14:editId="60E47C67">
            <wp:simplePos x="0" y="0"/>
            <wp:positionH relativeFrom="margin">
              <wp:align>left</wp:align>
            </wp:positionH>
            <wp:positionV relativeFrom="paragraph">
              <wp:posOffset>992505</wp:posOffset>
            </wp:positionV>
            <wp:extent cx="1619250" cy="1619250"/>
            <wp:effectExtent l="0" t="0" r="0" b="0"/>
            <wp:wrapNone/>
            <wp:docPr id="1866298015" name="Picture 25" descr="A group of people posing for a phot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6298015" name="Picture 25" descr="A group of people posing for a photo&#10;&#10;Description automatically generated"/>
                    <pic:cNvPicPr/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44BAD">
        <w:t>is sometimes cheaper than a hotel</w:t>
      </w:r>
    </w:p>
    <w:p w14:paraId="06ED62F2" w14:textId="56303C9B" w:rsidR="00B44BAD" w:rsidRDefault="00B44BAD" w:rsidP="00D67E2B">
      <w:pPr>
        <w:pStyle w:val="Listtoplevel"/>
      </w:pPr>
      <w:r>
        <w:t xml:space="preserve">lets you book a bed in a room </w:t>
      </w:r>
      <w:r w:rsidR="0058265F">
        <w:t>that other people can also book beds in</w:t>
      </w:r>
    </w:p>
    <w:p w14:paraId="35D10D6E" w14:textId="78B65A2B" w:rsidR="00B44BAD" w:rsidRDefault="0058265F" w:rsidP="00D67E2B">
      <w:pPr>
        <w:pStyle w:val="Listtoplevel"/>
      </w:pPr>
      <w:r>
        <w:drawing>
          <wp:anchor distT="0" distB="0" distL="114300" distR="114300" simplePos="0" relativeHeight="252347392" behindDoc="0" locked="0" layoutInCell="1" allowOverlap="1" wp14:anchorId="3CBC2ACA" wp14:editId="2BFFAE82">
            <wp:simplePos x="0" y="0"/>
            <wp:positionH relativeFrom="margin">
              <wp:align>left</wp:align>
            </wp:positionH>
            <wp:positionV relativeFrom="page">
              <wp:posOffset>5953125</wp:posOffset>
            </wp:positionV>
            <wp:extent cx="1758679" cy="1657350"/>
            <wp:effectExtent l="0" t="0" r="0" b="0"/>
            <wp:wrapNone/>
            <wp:docPr id="1798247280" name="Picture 26" descr="A couple of men cook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8247280" name="Picture 26" descr="A couple of men cooking&#10;&#10;Description automatically generated"/>
                    <pic:cNvPicPr/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2609" cy="16610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44BAD">
        <w:t xml:space="preserve">has </w:t>
      </w:r>
      <w:r>
        <w:t>things you share with other people like:</w:t>
      </w:r>
    </w:p>
    <w:p w14:paraId="30418FCD" w14:textId="6042AB66" w:rsidR="0058265F" w:rsidRDefault="0058265F" w:rsidP="00D67E2B">
      <w:pPr>
        <w:pStyle w:val="Listsecondlevel"/>
      </w:pPr>
      <w:r>
        <w:t>kitchens</w:t>
      </w:r>
    </w:p>
    <w:p w14:paraId="75D45FB7" w14:textId="74C303BC" w:rsidR="0058265F" w:rsidRPr="00B44BAD" w:rsidRDefault="0058265F" w:rsidP="00D67E2B">
      <w:pPr>
        <w:pStyle w:val="Listsecondlevel"/>
      </w:pPr>
      <w:r>
        <w:t>bathrooms.</w:t>
      </w:r>
    </w:p>
    <w:p w14:paraId="3D3FB358" w14:textId="77777777" w:rsidR="00DB2F7D" w:rsidRDefault="00DB2F7D" w:rsidP="00696E5E">
      <w:pPr>
        <w:rPr>
          <w:rFonts w:eastAsia="Arial Unicode MS"/>
          <w:b/>
          <w:kern w:val="28"/>
          <w:sz w:val="44"/>
          <w:shd w:val="clear" w:color="auto" w:fill="FFFFFF"/>
          <w:lang w:eastAsia="en-GB"/>
        </w:rPr>
      </w:pPr>
      <w:r>
        <w:rPr>
          <w:shd w:val="clear" w:color="auto" w:fill="FFFFFF"/>
          <w:lang w:eastAsia="en-GB"/>
        </w:rPr>
        <w:br w:type="page"/>
      </w:r>
    </w:p>
    <w:p w14:paraId="1F92F527" w14:textId="2195018B" w:rsidR="00A8109A" w:rsidRDefault="00FA67C7" w:rsidP="007E2F8F">
      <w:pPr>
        <w:pStyle w:val="Heading1"/>
        <w:rPr>
          <w:shd w:val="clear" w:color="auto" w:fill="FFFFFF"/>
          <w:lang w:eastAsia="en-GB"/>
        </w:rPr>
      </w:pPr>
      <w:r>
        <w:rPr>
          <w:shd w:val="clear" w:color="auto" w:fill="FFFFFF"/>
          <w:lang w:eastAsia="en-GB"/>
        </w:rPr>
        <w:t>More information</w:t>
      </w:r>
    </w:p>
    <w:p w14:paraId="3EA69EC4" w14:textId="77777777" w:rsidR="007E2F8F" w:rsidRDefault="007E2F8F" w:rsidP="007E6759">
      <w:pPr>
        <w:rPr>
          <w:rFonts w:eastAsia="Times New Roman"/>
          <w:shd w:val="clear" w:color="auto" w:fill="FFFFFF"/>
          <w:lang w:eastAsia="en-GB"/>
        </w:rPr>
      </w:pPr>
    </w:p>
    <w:p w14:paraId="1B57EF13" w14:textId="61E62080" w:rsidR="00696E5E" w:rsidRDefault="0058265F" w:rsidP="007E6759">
      <w:pPr>
        <w:rPr>
          <w:rFonts w:eastAsia="Times New Roman"/>
          <w:shd w:val="clear" w:color="auto" w:fill="FFFFFF"/>
          <w:lang w:eastAsia="en-GB"/>
        </w:rPr>
      </w:pPr>
      <w:r w:rsidRPr="00515C1F">
        <w:rPr>
          <w:noProof/>
        </w:rPr>
        <w:drawing>
          <wp:anchor distT="0" distB="0" distL="114300" distR="114300" simplePos="0" relativeHeight="252311552" behindDoc="0" locked="0" layoutInCell="1" allowOverlap="1" wp14:anchorId="781AB1F3" wp14:editId="5479A7D0">
            <wp:simplePos x="0" y="0"/>
            <wp:positionH relativeFrom="margin">
              <wp:align>left</wp:align>
            </wp:positionH>
            <wp:positionV relativeFrom="paragraph">
              <wp:posOffset>102235</wp:posOffset>
            </wp:positionV>
            <wp:extent cx="1704975" cy="1704975"/>
            <wp:effectExtent l="0" t="0" r="9525" b="0"/>
            <wp:wrapNone/>
            <wp:docPr id="91616609" name="Picture 13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616609" name="Picture 13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51C60E" w14:textId="482F83F5" w:rsidR="00696E5E" w:rsidRDefault="00696E5E" w:rsidP="007E6759">
      <w:pPr>
        <w:rPr>
          <w:rFonts w:eastAsia="Times New Roman"/>
          <w:shd w:val="clear" w:color="auto" w:fill="FFFFFF"/>
          <w:lang w:eastAsia="en-GB"/>
        </w:rPr>
      </w:pPr>
      <w:r>
        <w:rPr>
          <w:rFonts w:eastAsia="Times New Roman"/>
          <w:shd w:val="clear" w:color="auto" w:fill="FFFFFF"/>
          <w:lang w:eastAsia="en-GB"/>
        </w:rPr>
        <w:t>You can find more information at:</w:t>
      </w:r>
    </w:p>
    <w:p w14:paraId="7A197216" w14:textId="77777777" w:rsidR="00696E5E" w:rsidRDefault="00696E5E" w:rsidP="00696E5E">
      <w:pPr>
        <w:ind w:left="0"/>
      </w:pPr>
    </w:p>
    <w:p w14:paraId="6890571F" w14:textId="77777777" w:rsidR="00696E5E" w:rsidRDefault="00696E5E" w:rsidP="00696E5E">
      <w:pPr>
        <w:rPr>
          <w:b/>
          <w:bCs/>
          <w:color w:val="000000" w:themeColor="text1"/>
        </w:rPr>
      </w:pPr>
      <w:hyperlink r:id="rId93" w:history="1">
        <w:r w:rsidRPr="00D209C8">
          <w:rPr>
            <w:rStyle w:val="Hyperlink"/>
            <w:b/>
            <w:bCs/>
            <w:color w:val="000000" w:themeColor="text1"/>
            <w:u w:val="none"/>
          </w:rPr>
          <w:t>https://bit.ly/4gyr0RG</w:t>
        </w:r>
      </w:hyperlink>
      <w:r w:rsidRPr="00D209C8">
        <w:rPr>
          <w:b/>
          <w:bCs/>
          <w:color w:val="000000" w:themeColor="text1"/>
        </w:rPr>
        <w:t xml:space="preserve"> </w:t>
      </w:r>
    </w:p>
    <w:p w14:paraId="211F0C35" w14:textId="77777777" w:rsidR="00696E5E" w:rsidRDefault="00696E5E" w:rsidP="00696E5E">
      <w:pPr>
        <w:rPr>
          <w:b/>
          <w:bCs/>
          <w:color w:val="000000" w:themeColor="text1"/>
        </w:rPr>
      </w:pPr>
    </w:p>
    <w:p w14:paraId="657E9D9C" w14:textId="77777777" w:rsidR="00696E5E" w:rsidRDefault="00696E5E" w:rsidP="00696E5E">
      <w:pPr>
        <w:rPr>
          <w:b/>
          <w:bCs/>
          <w:color w:val="000000" w:themeColor="text1"/>
        </w:rPr>
      </w:pPr>
    </w:p>
    <w:p w14:paraId="55FC3505" w14:textId="34ED7237" w:rsidR="00696E5E" w:rsidRPr="00696E5E" w:rsidRDefault="00696E5E" w:rsidP="00696E5E">
      <w:r w:rsidRPr="00F17D7B">
        <w:rPr>
          <w:noProof/>
          <w:lang w:eastAsia="en-GB"/>
        </w:rPr>
        <w:drawing>
          <wp:anchor distT="0" distB="0" distL="114300" distR="114300" simplePos="0" relativeHeight="252313600" behindDoc="0" locked="0" layoutInCell="1" allowOverlap="1" wp14:anchorId="144370F7" wp14:editId="3B95C234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1952625" cy="1952625"/>
            <wp:effectExtent l="0" t="0" r="0" b="0"/>
            <wp:wrapNone/>
            <wp:docPr id="1268375570" name="Picture 49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8375570" name="Picture 49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You can also email us at</w:t>
      </w:r>
      <w:r w:rsidRPr="00696E5E">
        <w:t>:</w:t>
      </w:r>
    </w:p>
    <w:p w14:paraId="478AD8EF" w14:textId="77777777" w:rsidR="00696E5E" w:rsidRPr="00696E5E" w:rsidRDefault="00696E5E" w:rsidP="00696E5E"/>
    <w:p w14:paraId="34B113AE" w14:textId="77777777" w:rsidR="00696E5E" w:rsidRPr="00696E5E" w:rsidRDefault="00696E5E" w:rsidP="00696E5E">
      <w:pPr>
        <w:rPr>
          <w:b/>
          <w:bCs/>
          <w:color w:val="000000" w:themeColor="text1"/>
        </w:rPr>
      </w:pPr>
      <w:hyperlink r:id="rId95" w:history="1">
        <w:r w:rsidRPr="00696E5E">
          <w:rPr>
            <w:rStyle w:val="Hyperlink"/>
            <w:b/>
            <w:bCs/>
            <w:color w:val="000000" w:themeColor="text1"/>
            <w:u w:val="none"/>
          </w:rPr>
          <w:t>info@asid.asn.au</w:t>
        </w:r>
      </w:hyperlink>
    </w:p>
    <w:p w14:paraId="432E308E" w14:textId="4E5A7D17" w:rsidR="00225177" w:rsidRDefault="00696E5E" w:rsidP="00D67E2B">
      <w:pPr>
        <w:rPr>
          <w:rFonts w:eastAsia="Times New Roman" w:cs="Arial"/>
          <w:sz w:val="28"/>
          <w:szCs w:val="28"/>
          <w:lang w:eastAsia="en-NZ"/>
        </w:rPr>
      </w:pPr>
      <w:r w:rsidRPr="00D209C8">
        <w:rPr>
          <w:b/>
          <w:bCs/>
          <w:color w:val="000000" w:themeColor="text1"/>
        </w:rPr>
        <w:br w:type="page"/>
      </w:r>
    </w:p>
    <w:p w14:paraId="0FFD1A68" w14:textId="08B029C4" w:rsidR="00316DBA" w:rsidRPr="00316DBA" w:rsidRDefault="00A37C49" w:rsidP="00316DBA">
      <w:pPr>
        <w:spacing w:after="120"/>
        <w:ind w:left="2835"/>
        <w:rPr>
          <w:rFonts w:eastAsia="Times New Roman" w:cs="Arial"/>
          <w:sz w:val="28"/>
          <w:szCs w:val="28"/>
          <w:lang w:eastAsia="en-NZ"/>
        </w:rPr>
      </w:pPr>
      <w:r w:rsidRPr="00C17818">
        <w:rPr>
          <w:noProof/>
        </w:rPr>
        <w:drawing>
          <wp:anchor distT="0" distB="0" distL="114300" distR="114300" simplePos="0" relativeHeight="252189696" behindDoc="0" locked="0" layoutInCell="1" allowOverlap="1" wp14:anchorId="41A98D52" wp14:editId="7F179285">
            <wp:simplePos x="0" y="0"/>
            <wp:positionH relativeFrom="column">
              <wp:posOffset>0</wp:posOffset>
            </wp:positionH>
            <wp:positionV relativeFrom="paragraph">
              <wp:posOffset>-161925</wp:posOffset>
            </wp:positionV>
            <wp:extent cx="1600200" cy="809972"/>
            <wp:effectExtent l="0" t="0" r="0" b="9525"/>
            <wp:wrapNone/>
            <wp:docPr id="1386138603" name="Picture 122" descr="Logo: asid Research to Practi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013287" name="Picture 122" descr="Logo: asid Research to Practic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809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6DBA" w:rsidRPr="00316DBA">
        <w:rPr>
          <w:rFonts w:eastAsia="Times New Roman" w:cs="Times New Roman"/>
          <w:noProof/>
          <w:sz w:val="28"/>
          <w:szCs w:val="28"/>
          <w:lang w:eastAsia="en-NZ"/>
        </w:rPr>
        <mc:AlternateContent>
          <mc:Choice Requires="wps">
            <w:drawing>
              <wp:anchor distT="0" distB="0" distL="114300" distR="114300" simplePos="0" relativeHeight="251834368" behindDoc="1" locked="0" layoutInCell="1" allowOverlap="1" wp14:anchorId="278B1C92" wp14:editId="036F0E3C">
                <wp:simplePos x="0" y="0"/>
                <wp:positionH relativeFrom="margin">
                  <wp:posOffset>-342900</wp:posOffset>
                </wp:positionH>
                <wp:positionV relativeFrom="paragraph">
                  <wp:posOffset>-266700</wp:posOffset>
                </wp:positionV>
                <wp:extent cx="6234430" cy="8391525"/>
                <wp:effectExtent l="0" t="0" r="13970" b="28575"/>
                <wp:wrapNone/>
                <wp:docPr id="332" name="Rectangle: Rounded Corner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34430" cy="8391525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B8A8FB" id="Rectangle: Rounded Corners 24" o:spid="_x0000_s1026" style="position:absolute;margin-left:-27pt;margin-top:-21pt;width:490.9pt;height:660.75pt;z-index:-251482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" filled="f" strokecolor="windowText">
                <w10:wrap anchorx="margin"/>
              </v:rect>
            </w:pict>
          </mc:Fallback>
        </mc:AlternateContent>
      </w:r>
      <w:r w:rsidR="00316DBA" w:rsidRPr="00316DBA">
        <w:rPr>
          <w:rFonts w:eastAsia="Times New Roman" w:cs="Arial"/>
          <w:sz w:val="28"/>
          <w:szCs w:val="28"/>
          <w:lang w:eastAsia="en-NZ"/>
        </w:rPr>
        <w:t xml:space="preserve">This information has been written by </w:t>
      </w:r>
      <w:r w:rsidRPr="00A37C49">
        <w:rPr>
          <w:rFonts w:eastAsia="Times New Roman" w:cs="Arial"/>
          <w:sz w:val="28"/>
          <w:szCs w:val="28"/>
          <w:lang w:eastAsia="en-NZ"/>
        </w:rPr>
        <w:t>ASID</w:t>
      </w:r>
      <w:r w:rsidR="001A26AB">
        <w:rPr>
          <w:rFonts w:eastAsia="Times New Roman" w:cs="Arial"/>
          <w:sz w:val="28"/>
          <w:szCs w:val="28"/>
          <w:lang w:eastAsia="en-NZ"/>
        </w:rPr>
        <w:t xml:space="preserve"> Aotearoa New Zealand</w:t>
      </w:r>
      <w:r w:rsidRPr="00A37C49">
        <w:rPr>
          <w:rFonts w:eastAsia="Times New Roman" w:cs="Arial"/>
          <w:sz w:val="28"/>
          <w:szCs w:val="28"/>
          <w:lang w:eastAsia="en-NZ"/>
        </w:rPr>
        <w:t>.</w:t>
      </w:r>
    </w:p>
    <w:p w14:paraId="7BEAB57C" w14:textId="77777777" w:rsidR="00316DBA" w:rsidRPr="00316DBA" w:rsidRDefault="00316DBA" w:rsidP="00316DBA">
      <w:pPr>
        <w:spacing w:after="120"/>
        <w:ind w:left="2835"/>
        <w:rPr>
          <w:rFonts w:eastAsia="Times New Roman" w:cs="Arial"/>
          <w:sz w:val="28"/>
          <w:szCs w:val="28"/>
          <w:lang w:eastAsia="en-NZ"/>
        </w:rPr>
      </w:pPr>
    </w:p>
    <w:p w14:paraId="76414E9A" w14:textId="77777777" w:rsidR="00316DBA" w:rsidRPr="00316DBA" w:rsidRDefault="00316DBA" w:rsidP="00316DBA">
      <w:pPr>
        <w:spacing w:after="120"/>
        <w:ind w:left="2835"/>
        <w:rPr>
          <w:rFonts w:eastAsia="Times New Roman" w:cs="Arial"/>
          <w:sz w:val="28"/>
          <w:szCs w:val="28"/>
          <w:lang w:eastAsia="en-NZ"/>
        </w:rPr>
      </w:pPr>
      <w:r w:rsidRPr="00316DBA">
        <w:rPr>
          <w:rFonts w:eastAsia="Times New Roman" w:cs="Times New Roman"/>
          <w:noProof/>
          <w:sz w:val="28"/>
          <w:szCs w:val="28"/>
        </w:rPr>
        <w:drawing>
          <wp:anchor distT="0" distB="0" distL="114300" distR="114300" simplePos="0" relativeHeight="251837440" behindDoc="0" locked="0" layoutInCell="1" allowOverlap="1" wp14:anchorId="66D8300F" wp14:editId="4AB58663">
            <wp:simplePos x="0" y="0"/>
            <wp:positionH relativeFrom="margin">
              <wp:align>left</wp:align>
            </wp:positionH>
            <wp:positionV relativeFrom="paragraph">
              <wp:posOffset>17145</wp:posOffset>
            </wp:positionV>
            <wp:extent cx="1600200" cy="691369"/>
            <wp:effectExtent l="0" t="0" r="0" b="0"/>
            <wp:wrapNone/>
            <wp:docPr id="1336230554" name="Picture 5" descr="Make it Easy Kia Māmā Ma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6230554" name="Picture 5" descr="Make it Easy Kia Māmā Mai"/>
                    <pic:cNvPicPr>
                      <a:picLocks noChangeAspect="1" noChangeArrowheads="1"/>
                    </pic:cNvPicPr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411" cy="693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16DBA">
        <w:rPr>
          <w:rFonts w:eastAsia="Times New Roman" w:cs="Arial"/>
          <w:sz w:val="28"/>
          <w:szCs w:val="28"/>
          <w:lang w:eastAsia="en-NZ"/>
        </w:rPr>
        <w:t xml:space="preserve">It has been translated into Easy Read by the Make </w:t>
      </w:r>
      <w:proofErr w:type="gramStart"/>
      <w:r w:rsidRPr="00316DBA">
        <w:rPr>
          <w:rFonts w:eastAsia="Times New Roman" w:cs="Arial"/>
          <w:sz w:val="28"/>
          <w:szCs w:val="28"/>
          <w:lang w:eastAsia="en-NZ"/>
        </w:rPr>
        <w:t>it</w:t>
      </w:r>
      <w:proofErr w:type="gramEnd"/>
      <w:r w:rsidRPr="00316DBA">
        <w:rPr>
          <w:rFonts w:eastAsia="Times New Roman" w:cs="Arial"/>
          <w:sz w:val="28"/>
          <w:szCs w:val="28"/>
          <w:lang w:eastAsia="en-NZ"/>
        </w:rPr>
        <w:t xml:space="preserve"> Easy Kia </w:t>
      </w:r>
      <w:proofErr w:type="spellStart"/>
      <w:r w:rsidRPr="00316DBA">
        <w:rPr>
          <w:rFonts w:eastAsia="Times New Roman" w:cs="Arial"/>
          <w:sz w:val="28"/>
          <w:szCs w:val="28"/>
          <w:lang w:eastAsia="en-NZ"/>
        </w:rPr>
        <w:t>Māmā</w:t>
      </w:r>
      <w:proofErr w:type="spellEnd"/>
      <w:r w:rsidRPr="00316DBA">
        <w:rPr>
          <w:rFonts w:eastAsia="Times New Roman" w:cs="Arial"/>
          <w:sz w:val="28"/>
          <w:szCs w:val="28"/>
          <w:lang w:eastAsia="en-NZ"/>
        </w:rPr>
        <w:t xml:space="preserve"> Mai service of People First New Zealand </w:t>
      </w:r>
      <w:proofErr w:type="spellStart"/>
      <w:r w:rsidRPr="00316DBA">
        <w:rPr>
          <w:rFonts w:eastAsia="Times New Roman" w:cs="Arial"/>
          <w:sz w:val="28"/>
          <w:szCs w:val="28"/>
          <w:lang w:eastAsia="en-NZ"/>
        </w:rPr>
        <w:t>Ngā</w:t>
      </w:r>
      <w:proofErr w:type="spellEnd"/>
      <w:r w:rsidRPr="00316DBA">
        <w:rPr>
          <w:rFonts w:eastAsia="Times New Roman" w:cs="Arial"/>
          <w:sz w:val="28"/>
          <w:szCs w:val="28"/>
          <w:lang w:eastAsia="en-NZ"/>
        </w:rPr>
        <w:t xml:space="preserve"> Tāngata </w:t>
      </w:r>
      <w:proofErr w:type="spellStart"/>
      <w:r w:rsidRPr="00316DBA">
        <w:rPr>
          <w:rFonts w:eastAsia="Times New Roman" w:cs="Arial"/>
          <w:sz w:val="28"/>
          <w:szCs w:val="28"/>
          <w:lang w:eastAsia="en-NZ"/>
        </w:rPr>
        <w:t>Tuatahi</w:t>
      </w:r>
      <w:proofErr w:type="spellEnd"/>
      <w:r w:rsidRPr="00316DBA">
        <w:rPr>
          <w:rFonts w:eastAsia="Times New Roman" w:cs="Arial"/>
          <w:sz w:val="28"/>
          <w:szCs w:val="28"/>
          <w:lang w:eastAsia="en-NZ"/>
        </w:rPr>
        <w:t>.</w:t>
      </w:r>
    </w:p>
    <w:p w14:paraId="42717430" w14:textId="77777777" w:rsidR="00316DBA" w:rsidRPr="00316DBA" w:rsidRDefault="00316DBA" w:rsidP="00316DBA">
      <w:pPr>
        <w:spacing w:after="120"/>
        <w:ind w:left="2835"/>
        <w:rPr>
          <w:rFonts w:eastAsia="Times New Roman" w:cs="Arial"/>
          <w:sz w:val="28"/>
          <w:szCs w:val="28"/>
          <w:lang w:eastAsia="en-NZ"/>
        </w:rPr>
      </w:pPr>
      <w:r w:rsidRPr="00316DBA">
        <w:rPr>
          <w:rFonts w:eastAsia="Times New Roman" w:cs="Times New Roman"/>
          <w:noProof/>
          <w:sz w:val="28"/>
          <w:szCs w:val="28"/>
        </w:rPr>
        <w:drawing>
          <wp:anchor distT="0" distB="0" distL="114300" distR="114300" simplePos="0" relativeHeight="251836416" behindDoc="0" locked="0" layoutInCell="1" allowOverlap="1" wp14:anchorId="58C26A31" wp14:editId="0A436559">
            <wp:simplePos x="0" y="0"/>
            <wp:positionH relativeFrom="margin">
              <wp:posOffset>-18585</wp:posOffset>
            </wp:positionH>
            <wp:positionV relativeFrom="paragraph">
              <wp:posOffset>189230</wp:posOffset>
            </wp:positionV>
            <wp:extent cx="1638300" cy="819382"/>
            <wp:effectExtent l="0" t="0" r="0" b="0"/>
            <wp:wrapNone/>
            <wp:docPr id="1960139436" name="Picture 4" descr="People First NZ Ngā Tāngata Tuatah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0139436" name="Picture 4" descr="People First NZ Ngā Tāngata Tuatahi"/>
                    <pic:cNvPicPr>
                      <a:picLocks noChangeAspect="1" noChangeArrowheads="1"/>
                    </pic:cNvPicPr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819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583343A" w14:textId="77777777" w:rsidR="00316DBA" w:rsidRPr="00316DBA" w:rsidRDefault="00316DBA" w:rsidP="00316DBA">
      <w:pPr>
        <w:spacing w:after="120"/>
        <w:ind w:left="2835"/>
        <w:rPr>
          <w:rFonts w:eastAsia="Times New Roman" w:cs="Arial"/>
          <w:sz w:val="28"/>
          <w:szCs w:val="28"/>
          <w:lang w:eastAsia="en-NZ"/>
        </w:rPr>
      </w:pPr>
      <w:r w:rsidRPr="00316DBA">
        <w:rPr>
          <w:rFonts w:eastAsia="Times New Roman" w:cs="Arial"/>
          <w:sz w:val="28"/>
          <w:szCs w:val="28"/>
          <w:lang w:eastAsia="en-NZ"/>
        </w:rPr>
        <w:t xml:space="preserve">The ideas in this document are not the ideas of People First New Zealand </w:t>
      </w:r>
      <w:proofErr w:type="spellStart"/>
      <w:r w:rsidRPr="00316DBA">
        <w:rPr>
          <w:rFonts w:eastAsia="Times New Roman" w:cs="Arial"/>
          <w:sz w:val="28"/>
          <w:szCs w:val="28"/>
          <w:lang w:eastAsia="en-NZ"/>
        </w:rPr>
        <w:t>Ngā</w:t>
      </w:r>
      <w:proofErr w:type="spellEnd"/>
      <w:r w:rsidRPr="00316DBA">
        <w:rPr>
          <w:rFonts w:eastAsia="Times New Roman" w:cs="Arial"/>
          <w:sz w:val="28"/>
          <w:szCs w:val="28"/>
          <w:lang w:eastAsia="en-NZ"/>
        </w:rPr>
        <w:t xml:space="preserve"> Tāngata </w:t>
      </w:r>
      <w:proofErr w:type="spellStart"/>
      <w:r w:rsidRPr="00316DBA">
        <w:rPr>
          <w:rFonts w:eastAsia="Times New Roman" w:cs="Arial"/>
          <w:sz w:val="28"/>
          <w:szCs w:val="28"/>
          <w:lang w:eastAsia="en-NZ"/>
        </w:rPr>
        <w:t>Tuatahi</w:t>
      </w:r>
      <w:proofErr w:type="spellEnd"/>
      <w:r w:rsidRPr="00316DBA">
        <w:rPr>
          <w:rFonts w:eastAsia="Times New Roman" w:cs="Arial"/>
          <w:sz w:val="28"/>
          <w:szCs w:val="28"/>
          <w:lang w:eastAsia="en-NZ"/>
        </w:rPr>
        <w:t>.</w:t>
      </w:r>
    </w:p>
    <w:p w14:paraId="65773FED" w14:textId="77777777" w:rsidR="00316DBA" w:rsidRPr="00316DBA" w:rsidRDefault="00316DBA" w:rsidP="00316DBA">
      <w:pPr>
        <w:spacing w:after="120"/>
        <w:ind w:left="2835"/>
        <w:rPr>
          <w:rFonts w:eastAsia="Times New Roman" w:cs="Arial"/>
          <w:sz w:val="28"/>
          <w:szCs w:val="28"/>
          <w:lang w:eastAsia="en-NZ"/>
        </w:rPr>
      </w:pPr>
      <w:r w:rsidRPr="00316DBA">
        <w:rPr>
          <w:rFonts w:ascii="Calibri" w:eastAsia="Times New Roman" w:hAnsi="Calibri" w:cs="Times New Roman"/>
          <w:noProof/>
          <w:sz w:val="28"/>
          <w:szCs w:val="28"/>
          <w:lang w:eastAsia="en-NZ"/>
        </w:rPr>
        <w:drawing>
          <wp:anchor distT="0" distB="0" distL="114300" distR="114300" simplePos="0" relativeHeight="251833344" behindDoc="0" locked="0" layoutInCell="1" allowOverlap="1" wp14:anchorId="40C7DF51" wp14:editId="1165A4C7">
            <wp:simplePos x="0" y="0"/>
            <wp:positionH relativeFrom="margin">
              <wp:posOffset>476250</wp:posOffset>
            </wp:positionH>
            <wp:positionV relativeFrom="paragraph">
              <wp:posOffset>335915</wp:posOffset>
            </wp:positionV>
            <wp:extent cx="571500" cy="838200"/>
            <wp:effectExtent l="0" t="0" r="0" b="0"/>
            <wp:wrapNone/>
            <wp:docPr id="296" name="Picture 296" descr="copyright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Picture 296" descr="copyright logo"/>
                    <pic:cNvPicPr>
                      <a:picLocks noChangeAspect="1" noChangeArrowheads="1"/>
                    </pic:cNvPicPr>
                  </pic:nvPicPr>
                  <pic:blipFill rotWithShape="1"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4051"/>
                    <a:stretch/>
                  </pic:blipFill>
                  <pic:spPr bwMode="auto">
                    <a:xfrm>
                      <a:off x="0" y="0"/>
                      <a:ext cx="57150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DC6368" w14:textId="77777777" w:rsidR="00316DBA" w:rsidRPr="00316DBA" w:rsidRDefault="00316DBA" w:rsidP="00316DBA">
      <w:pPr>
        <w:spacing w:after="120"/>
        <w:ind w:left="2835"/>
        <w:rPr>
          <w:rFonts w:eastAsia="Times New Roman" w:cs="Arial"/>
          <w:sz w:val="28"/>
          <w:szCs w:val="28"/>
          <w:lang w:eastAsia="en-NZ"/>
        </w:rPr>
      </w:pPr>
      <w:r w:rsidRPr="00316DBA">
        <w:rPr>
          <w:rFonts w:eastAsia="Times New Roman" w:cs="Arial"/>
          <w:sz w:val="28"/>
          <w:szCs w:val="28"/>
        </w:rPr>
        <w:t>All images used in this Easy Read document are subject to copyright rules and cannot be used without permission.</w:t>
      </w:r>
    </w:p>
    <w:p w14:paraId="63DE4D5E" w14:textId="77777777" w:rsidR="00316DBA" w:rsidRPr="00316DBA" w:rsidRDefault="00316DBA" w:rsidP="00316DBA">
      <w:pPr>
        <w:ind w:left="2835"/>
        <w:rPr>
          <w:rFonts w:eastAsia="Times New Roman" w:cs="Arial"/>
          <w:sz w:val="28"/>
          <w:szCs w:val="28"/>
          <w:lang w:eastAsia="en-NZ"/>
        </w:rPr>
      </w:pPr>
    </w:p>
    <w:p w14:paraId="624AFF04" w14:textId="77777777" w:rsidR="00316DBA" w:rsidRPr="00316DBA" w:rsidRDefault="00316DBA" w:rsidP="00316DBA">
      <w:pPr>
        <w:ind w:left="2835"/>
        <w:rPr>
          <w:rFonts w:eastAsia="Times New Roman" w:cs="Arial"/>
          <w:sz w:val="28"/>
          <w:szCs w:val="28"/>
          <w:lang w:eastAsia="en-NZ"/>
        </w:rPr>
      </w:pPr>
      <w:r w:rsidRPr="00316DBA">
        <w:rPr>
          <w:rFonts w:eastAsia="Times New Roman" w:cs="Arial"/>
          <w:noProof/>
          <w:szCs w:val="32"/>
          <w:lang w:eastAsia="en-NZ"/>
        </w:rPr>
        <w:drawing>
          <wp:anchor distT="0" distB="0" distL="114300" distR="114300" simplePos="0" relativeHeight="251839488" behindDoc="0" locked="0" layoutInCell="1" allowOverlap="1" wp14:anchorId="77B43214" wp14:editId="37C50CB5">
            <wp:simplePos x="0" y="0"/>
            <wp:positionH relativeFrom="column">
              <wp:posOffset>142875</wp:posOffset>
            </wp:positionH>
            <wp:positionV relativeFrom="paragraph">
              <wp:posOffset>50165</wp:posOffset>
            </wp:positionV>
            <wp:extent cx="1104900" cy="371475"/>
            <wp:effectExtent l="0" t="0" r="0" b="9525"/>
            <wp:wrapThrough wrapText="bothSides">
              <wp:wrapPolygon edited="0">
                <wp:start x="13407" y="0"/>
                <wp:lineTo x="0" y="1108"/>
                <wp:lineTo x="0" y="12185"/>
                <wp:lineTo x="1862" y="17723"/>
                <wp:lineTo x="1490" y="18831"/>
                <wp:lineTo x="1490" y="21046"/>
                <wp:lineTo x="20855" y="21046"/>
                <wp:lineTo x="21228" y="18831"/>
                <wp:lineTo x="21228" y="11077"/>
                <wp:lineTo x="19366" y="0"/>
                <wp:lineTo x="13407" y="0"/>
              </wp:wrapPolygon>
            </wp:wrapThrough>
            <wp:docPr id="808795969" name="Picture 1" descr="A black background with purpl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8795969" name="Picture 1" descr="A black background with purple text&#10;&#10;Description automatically generated"/>
                    <pic:cNvPicPr/>
                  </pic:nvPicPr>
                  <pic:blipFill>
                    <a:blip r:embed="rId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16DBA">
        <w:rPr>
          <w:rFonts w:eastAsia="Times New Roman" w:cs="Arial"/>
          <w:sz w:val="28"/>
          <w:szCs w:val="28"/>
          <w:lang w:eastAsia="en-NZ"/>
        </w:rPr>
        <w:t>Make it Easy uses images from:</w:t>
      </w:r>
    </w:p>
    <w:p w14:paraId="72261D8F" w14:textId="77777777" w:rsidR="00316DBA" w:rsidRPr="00316DBA" w:rsidRDefault="00316DBA" w:rsidP="00316DBA">
      <w:pPr>
        <w:ind w:left="2835"/>
        <w:rPr>
          <w:rFonts w:eastAsia="Times New Roman" w:cs="Arial"/>
          <w:sz w:val="10"/>
          <w:szCs w:val="10"/>
          <w:lang w:eastAsia="en-NZ"/>
        </w:rPr>
      </w:pPr>
    </w:p>
    <w:p w14:paraId="3B48E060" w14:textId="77777777" w:rsidR="00316DBA" w:rsidRPr="00316DBA" w:rsidRDefault="00316DBA" w:rsidP="00316DBA">
      <w:pPr>
        <w:numPr>
          <w:ilvl w:val="0"/>
          <w:numId w:val="13"/>
        </w:numPr>
        <w:spacing w:after="160" w:line="259" w:lineRule="auto"/>
        <w:contextualSpacing/>
        <w:rPr>
          <w:rFonts w:eastAsia="Times New Roman" w:cs="Arial"/>
          <w:sz w:val="28"/>
          <w:szCs w:val="28"/>
          <w:lang w:eastAsia="en-NZ"/>
        </w:rPr>
      </w:pPr>
      <w:r w:rsidRPr="00316DBA">
        <w:rPr>
          <w:rFonts w:ascii="Calibri" w:eastAsia="Times New Roman" w:hAnsi="Calibri" w:cs="Times New Roman"/>
          <w:noProof/>
          <w:sz w:val="6"/>
          <w:lang w:eastAsia="en-NZ"/>
        </w:rPr>
        <w:drawing>
          <wp:anchor distT="0" distB="0" distL="114300" distR="114300" simplePos="0" relativeHeight="251838464" behindDoc="1" locked="0" layoutInCell="1" allowOverlap="1" wp14:anchorId="2008D68E" wp14:editId="30F16539">
            <wp:simplePos x="0" y="0"/>
            <wp:positionH relativeFrom="margin">
              <wp:posOffset>219075</wp:posOffset>
            </wp:positionH>
            <wp:positionV relativeFrom="paragraph">
              <wp:posOffset>233680</wp:posOffset>
            </wp:positionV>
            <wp:extent cx="914400" cy="560070"/>
            <wp:effectExtent l="0" t="0" r="0" b="0"/>
            <wp:wrapThrough wrapText="bothSides">
              <wp:wrapPolygon edited="0">
                <wp:start x="0" y="0"/>
                <wp:lineTo x="0" y="20571"/>
                <wp:lineTo x="21150" y="20571"/>
                <wp:lineTo x="21150" y="0"/>
                <wp:lineTo x="0" y="0"/>
              </wp:wrapPolygon>
            </wp:wrapThrough>
            <wp:docPr id="1786681016" name="Picture 1786681016" descr="Change log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Picture 300" descr="Change logo."/>
                    <pic:cNvPicPr>
                      <a:picLocks noChangeAspect="1" noChangeArrowheads="1"/>
                    </pic:cNvPicPr>
                  </pic:nvPicPr>
                  <pic:blipFill>
                    <a:blip r:embed="rId1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560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316DBA">
        <w:rPr>
          <w:rFonts w:eastAsia="Times New Roman" w:cs="Arial"/>
          <w:sz w:val="28"/>
          <w:szCs w:val="28"/>
          <w:lang w:eastAsia="en-NZ"/>
        </w:rPr>
        <w:t>Photosymbols</w:t>
      </w:r>
      <w:proofErr w:type="spellEnd"/>
    </w:p>
    <w:p w14:paraId="75D48C3A" w14:textId="77777777" w:rsidR="00316DBA" w:rsidRPr="00316DBA" w:rsidRDefault="00316DBA" w:rsidP="00316DBA">
      <w:pPr>
        <w:ind w:left="3240"/>
        <w:contextualSpacing/>
        <w:rPr>
          <w:rFonts w:eastAsia="Times New Roman" w:cs="Arial"/>
          <w:sz w:val="10"/>
          <w:szCs w:val="10"/>
          <w:lang w:eastAsia="en-NZ"/>
        </w:rPr>
      </w:pPr>
    </w:p>
    <w:p w14:paraId="7614869A" w14:textId="77777777" w:rsidR="00316DBA" w:rsidRPr="00316DBA" w:rsidRDefault="00316DBA" w:rsidP="00316DBA">
      <w:pPr>
        <w:numPr>
          <w:ilvl w:val="0"/>
          <w:numId w:val="13"/>
        </w:numPr>
        <w:spacing w:after="160" w:line="259" w:lineRule="auto"/>
        <w:contextualSpacing/>
        <w:rPr>
          <w:rFonts w:eastAsia="Times New Roman" w:cs="Arial"/>
          <w:sz w:val="28"/>
          <w:szCs w:val="28"/>
          <w:lang w:eastAsia="en-NZ"/>
        </w:rPr>
      </w:pPr>
      <w:r w:rsidRPr="00316DBA">
        <w:rPr>
          <w:rFonts w:eastAsia="Times New Roman" w:cs="Arial"/>
          <w:sz w:val="28"/>
          <w:szCs w:val="28"/>
          <w:lang w:eastAsia="en-NZ"/>
        </w:rPr>
        <w:t>Change Images</w:t>
      </w:r>
    </w:p>
    <w:p w14:paraId="0C7CB3C4" w14:textId="77777777" w:rsidR="00316DBA" w:rsidRPr="00316DBA" w:rsidRDefault="00316DBA" w:rsidP="00316DBA">
      <w:pPr>
        <w:ind w:left="3240"/>
        <w:contextualSpacing/>
        <w:rPr>
          <w:rFonts w:eastAsia="Times New Roman" w:cs="Times New Roman"/>
          <w:sz w:val="10"/>
          <w:szCs w:val="10"/>
          <w:shd w:val="clear" w:color="auto" w:fill="FFFFFF"/>
        </w:rPr>
      </w:pPr>
    </w:p>
    <w:p w14:paraId="27091662" w14:textId="77777777" w:rsidR="00316DBA" w:rsidRPr="00316DBA" w:rsidRDefault="00316DBA" w:rsidP="00316DBA">
      <w:pPr>
        <w:numPr>
          <w:ilvl w:val="0"/>
          <w:numId w:val="13"/>
        </w:numPr>
        <w:spacing w:after="160" w:line="259" w:lineRule="auto"/>
        <w:contextualSpacing/>
        <w:rPr>
          <w:rFonts w:eastAsia="Times New Roman" w:cs="Times New Roman"/>
          <w:sz w:val="28"/>
          <w:szCs w:val="28"/>
          <w:shd w:val="clear" w:color="auto" w:fill="FFFFFF"/>
        </w:rPr>
      </w:pPr>
      <w:r w:rsidRPr="00316DBA">
        <w:rPr>
          <w:rFonts w:eastAsia="Times New Roman" w:cs="Times New Roman"/>
          <w:noProof/>
          <w:sz w:val="20"/>
        </w:rPr>
        <w:drawing>
          <wp:anchor distT="0" distB="0" distL="114300" distR="114300" simplePos="0" relativeHeight="251842560" behindDoc="0" locked="0" layoutInCell="1" allowOverlap="1" wp14:anchorId="5A047C0F" wp14:editId="655F0B5A">
            <wp:simplePos x="0" y="0"/>
            <wp:positionH relativeFrom="column">
              <wp:posOffset>-95250</wp:posOffset>
            </wp:positionH>
            <wp:positionV relativeFrom="paragraph">
              <wp:posOffset>254000</wp:posOffset>
            </wp:positionV>
            <wp:extent cx="727710" cy="771525"/>
            <wp:effectExtent l="0" t="0" r="0" b="9525"/>
            <wp:wrapThrough wrapText="bothSides">
              <wp:wrapPolygon edited="0">
                <wp:start x="9047" y="0"/>
                <wp:lineTo x="5089" y="1067"/>
                <wp:lineTo x="0" y="5867"/>
                <wp:lineTo x="0" y="10667"/>
                <wp:lineTo x="2827" y="17067"/>
                <wp:lineTo x="1696" y="21333"/>
                <wp:lineTo x="19225" y="21333"/>
                <wp:lineTo x="18094" y="17067"/>
                <wp:lineTo x="20921" y="10667"/>
                <wp:lineTo x="20921" y="5867"/>
                <wp:lineTo x="15832" y="1067"/>
                <wp:lineTo x="11874" y="0"/>
                <wp:lineTo x="9047" y="0"/>
              </wp:wrapPolygon>
            </wp:wrapThrough>
            <wp:docPr id="1488687815" name="Picture 1488687815" descr="EssGeeSee N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 descr="EssGeeSee NZ"/>
                    <pic:cNvPicPr/>
                  </pic:nvPicPr>
                  <pic:blipFill>
                    <a:blip r:embed="rId1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7710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316DBA">
        <w:rPr>
          <w:rFonts w:eastAsia="Times New Roman" w:cs="Arial"/>
          <w:sz w:val="28"/>
          <w:szCs w:val="28"/>
          <w:lang w:eastAsia="en-NZ"/>
        </w:rPr>
        <w:t>Huriana</w:t>
      </w:r>
      <w:proofErr w:type="spellEnd"/>
      <w:r w:rsidRPr="00316DBA">
        <w:rPr>
          <w:rFonts w:eastAsia="Times New Roman" w:cs="Times New Roman"/>
          <w:sz w:val="28"/>
          <w:szCs w:val="28"/>
          <w:shd w:val="clear" w:color="auto" w:fill="FFFFFF"/>
        </w:rPr>
        <w:t xml:space="preserve"> Kopeke-</w:t>
      </w:r>
      <w:proofErr w:type="spellStart"/>
      <w:r w:rsidRPr="00316DBA">
        <w:rPr>
          <w:rFonts w:eastAsia="Times New Roman" w:cs="Times New Roman"/>
          <w:sz w:val="28"/>
          <w:szCs w:val="28"/>
          <w:shd w:val="clear" w:color="auto" w:fill="FFFFFF"/>
        </w:rPr>
        <w:t>Te</w:t>
      </w:r>
      <w:proofErr w:type="spellEnd"/>
      <w:r w:rsidRPr="00316DBA">
        <w:rPr>
          <w:rFonts w:eastAsia="Times New Roman" w:cs="Times New Roman"/>
          <w:sz w:val="28"/>
          <w:szCs w:val="28"/>
          <w:shd w:val="clear" w:color="auto" w:fill="FFFFFF"/>
        </w:rPr>
        <w:t xml:space="preserve"> Aho</w:t>
      </w:r>
    </w:p>
    <w:p w14:paraId="22AC7F93" w14:textId="77777777" w:rsidR="00316DBA" w:rsidRPr="00316DBA" w:rsidRDefault="00316DBA" w:rsidP="00316DBA">
      <w:pPr>
        <w:ind w:left="3240"/>
        <w:contextualSpacing/>
        <w:rPr>
          <w:rFonts w:eastAsia="Times New Roman" w:cs="Arial"/>
          <w:color w:val="000000"/>
          <w:sz w:val="10"/>
          <w:szCs w:val="10"/>
          <w:shd w:val="clear" w:color="auto" w:fill="FFFFFF"/>
        </w:rPr>
      </w:pPr>
      <w:r w:rsidRPr="00316DBA">
        <w:rPr>
          <w:rFonts w:eastAsia="Times New Roman" w:cs="Times New Roman"/>
          <w:noProof/>
          <w:shd w:val="clear" w:color="auto" w:fill="FFFFFF"/>
        </w:rPr>
        <w:drawing>
          <wp:anchor distT="0" distB="0" distL="114300" distR="114300" simplePos="0" relativeHeight="251840512" behindDoc="0" locked="0" layoutInCell="1" allowOverlap="1" wp14:anchorId="305822AA" wp14:editId="1D853CCB">
            <wp:simplePos x="0" y="0"/>
            <wp:positionH relativeFrom="column">
              <wp:posOffset>752475</wp:posOffset>
            </wp:positionH>
            <wp:positionV relativeFrom="paragraph">
              <wp:posOffset>68580</wp:posOffset>
            </wp:positionV>
            <wp:extent cx="666750" cy="666750"/>
            <wp:effectExtent l="0" t="0" r="0" b="0"/>
            <wp:wrapThrough wrapText="bothSides">
              <wp:wrapPolygon edited="0">
                <wp:start x="0" y="0"/>
                <wp:lineTo x="0" y="20983"/>
                <wp:lineTo x="20983" y="20983"/>
                <wp:lineTo x="20983" y="0"/>
                <wp:lineTo x="0" y="0"/>
              </wp:wrapPolygon>
            </wp:wrapThrough>
            <wp:docPr id="1727765740" name="Picture 1" descr="T. Wood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041371" name="Picture 1" descr="T. Wood logo"/>
                    <pic:cNvPicPr/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A6F94D" w14:textId="77777777" w:rsidR="00316DBA" w:rsidRPr="00316DBA" w:rsidRDefault="00316DBA" w:rsidP="00316DBA">
      <w:pPr>
        <w:numPr>
          <w:ilvl w:val="0"/>
          <w:numId w:val="13"/>
        </w:numPr>
        <w:spacing w:after="160" w:line="259" w:lineRule="auto"/>
        <w:contextualSpacing/>
        <w:rPr>
          <w:rFonts w:eastAsia="Times New Roman" w:cs="Arial"/>
          <w:color w:val="000000"/>
          <w:sz w:val="28"/>
          <w:szCs w:val="28"/>
          <w:shd w:val="clear" w:color="auto" w:fill="FFFFFF"/>
        </w:rPr>
      </w:pPr>
      <w:r w:rsidRPr="00316DBA">
        <w:rPr>
          <w:rFonts w:eastAsia="Times New Roman" w:cs="Arial"/>
          <w:color w:val="000000"/>
          <w:sz w:val="28"/>
          <w:szCs w:val="28"/>
          <w:shd w:val="clear" w:color="auto" w:fill="FFFFFF"/>
        </w:rPr>
        <w:t>SGC Image Works </w:t>
      </w:r>
    </w:p>
    <w:p w14:paraId="76B6E313" w14:textId="77777777" w:rsidR="00316DBA" w:rsidRPr="00316DBA" w:rsidRDefault="00316DBA" w:rsidP="00316DBA">
      <w:pPr>
        <w:ind w:left="3240"/>
        <w:contextualSpacing/>
        <w:rPr>
          <w:rFonts w:eastAsia="Times New Roman" w:cs="Arial"/>
          <w:color w:val="000000"/>
          <w:sz w:val="10"/>
          <w:szCs w:val="10"/>
          <w:shd w:val="clear" w:color="auto" w:fill="FFFFFF"/>
        </w:rPr>
      </w:pPr>
    </w:p>
    <w:p w14:paraId="61324384" w14:textId="77777777" w:rsidR="00316DBA" w:rsidRPr="00316DBA" w:rsidRDefault="00316DBA" w:rsidP="00316DBA">
      <w:pPr>
        <w:numPr>
          <w:ilvl w:val="0"/>
          <w:numId w:val="13"/>
        </w:numPr>
        <w:spacing w:after="160" w:line="259" w:lineRule="auto"/>
        <w:contextualSpacing/>
        <w:rPr>
          <w:rFonts w:eastAsia="Times New Roman" w:cs="Arial"/>
          <w:color w:val="000000"/>
          <w:sz w:val="28"/>
          <w:szCs w:val="28"/>
          <w:shd w:val="clear" w:color="auto" w:fill="FFFFFF"/>
        </w:rPr>
      </w:pPr>
      <w:r w:rsidRPr="00316DBA">
        <w:rPr>
          <w:rFonts w:eastAsia="Times New Roman" w:cs="Arial"/>
          <w:color w:val="000000"/>
          <w:sz w:val="28"/>
          <w:szCs w:val="28"/>
          <w:shd w:val="clear" w:color="auto" w:fill="FFFFFF"/>
        </w:rPr>
        <w:t>T Wood</w:t>
      </w:r>
    </w:p>
    <w:p w14:paraId="60550348" w14:textId="77777777" w:rsidR="00316DBA" w:rsidRPr="00316DBA" w:rsidRDefault="00316DBA" w:rsidP="00316DBA">
      <w:pPr>
        <w:ind w:left="3240"/>
        <w:contextualSpacing/>
        <w:rPr>
          <w:rFonts w:eastAsia="Times New Roman" w:cs="Arial"/>
          <w:sz w:val="10"/>
          <w:szCs w:val="10"/>
          <w:lang w:eastAsia="en-NZ"/>
        </w:rPr>
      </w:pPr>
    </w:p>
    <w:p w14:paraId="386BC350" w14:textId="77777777" w:rsidR="00316DBA" w:rsidRPr="00316DBA" w:rsidRDefault="00316DBA" w:rsidP="00316DBA">
      <w:pPr>
        <w:numPr>
          <w:ilvl w:val="0"/>
          <w:numId w:val="13"/>
        </w:numPr>
        <w:spacing w:after="160" w:line="259" w:lineRule="auto"/>
        <w:contextualSpacing/>
        <w:rPr>
          <w:rFonts w:eastAsia="Times New Roman" w:cs="Arial"/>
          <w:sz w:val="28"/>
          <w:szCs w:val="28"/>
          <w:lang w:eastAsia="en-NZ"/>
        </w:rPr>
      </w:pPr>
      <w:r w:rsidRPr="00316DBA">
        <w:rPr>
          <w:rFonts w:eastAsia="Times New Roman" w:cs="Arial"/>
          <w:noProof/>
          <w:szCs w:val="32"/>
          <w:lang w:eastAsia="en-NZ"/>
        </w:rPr>
        <w:drawing>
          <wp:anchor distT="0" distB="0" distL="114300" distR="114300" simplePos="0" relativeHeight="251841536" behindDoc="0" locked="0" layoutInCell="1" allowOverlap="1" wp14:anchorId="0C8C19CF" wp14:editId="1B7A04B3">
            <wp:simplePos x="0" y="0"/>
            <wp:positionH relativeFrom="column">
              <wp:posOffset>142875</wp:posOffset>
            </wp:positionH>
            <wp:positionV relativeFrom="paragraph">
              <wp:posOffset>113030</wp:posOffset>
            </wp:positionV>
            <wp:extent cx="1143000" cy="638810"/>
            <wp:effectExtent l="0" t="0" r="0" b="8890"/>
            <wp:wrapThrough wrapText="bothSides">
              <wp:wrapPolygon edited="0">
                <wp:start x="0" y="0"/>
                <wp:lineTo x="0" y="21256"/>
                <wp:lineTo x="21240" y="21256"/>
                <wp:lineTo x="21240" y="0"/>
                <wp:lineTo x="0" y="0"/>
              </wp:wrapPolygon>
            </wp:wrapThrough>
            <wp:docPr id="2143824044" name="Picture 1" descr="A logo for a schoo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3824044" name="Picture 1" descr="A logo for a school&#10;&#10;Description automatically generated"/>
                    <pic:cNvPicPr/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638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16DBA">
        <w:rPr>
          <w:rFonts w:eastAsia="Times New Roman" w:cs="Arial"/>
          <w:color w:val="000000"/>
          <w:sz w:val="28"/>
          <w:szCs w:val="28"/>
          <w:shd w:val="clear" w:color="auto" w:fill="FFFFFF"/>
        </w:rPr>
        <w:t xml:space="preserve">Studio </w:t>
      </w:r>
      <w:proofErr w:type="spellStart"/>
      <w:r w:rsidRPr="00316DBA">
        <w:rPr>
          <w:rFonts w:eastAsia="Times New Roman" w:cs="Arial"/>
          <w:color w:val="000000"/>
          <w:sz w:val="28"/>
          <w:szCs w:val="28"/>
          <w:shd w:val="clear" w:color="auto" w:fill="FFFFFF"/>
        </w:rPr>
        <w:t>Rebeko</w:t>
      </w:r>
      <w:proofErr w:type="spellEnd"/>
    </w:p>
    <w:p w14:paraId="1930ABF5" w14:textId="77777777" w:rsidR="00316DBA" w:rsidRPr="00316DBA" w:rsidRDefault="00316DBA" w:rsidP="00316DBA">
      <w:pPr>
        <w:ind w:left="3240"/>
        <w:contextualSpacing/>
        <w:rPr>
          <w:rFonts w:eastAsia="Times New Roman" w:cs="Arial"/>
          <w:sz w:val="10"/>
          <w:szCs w:val="10"/>
          <w:lang w:eastAsia="en-NZ"/>
        </w:rPr>
      </w:pPr>
    </w:p>
    <w:p w14:paraId="7B418BF3" w14:textId="77777777" w:rsidR="00316DBA" w:rsidRPr="00316DBA" w:rsidRDefault="00316DBA" w:rsidP="00316DBA">
      <w:pPr>
        <w:numPr>
          <w:ilvl w:val="0"/>
          <w:numId w:val="13"/>
        </w:numPr>
        <w:spacing w:after="160" w:line="259" w:lineRule="auto"/>
        <w:contextualSpacing/>
        <w:rPr>
          <w:rFonts w:eastAsia="Times New Roman" w:cs="Arial"/>
          <w:sz w:val="28"/>
          <w:szCs w:val="28"/>
          <w:lang w:eastAsia="en-NZ"/>
        </w:rPr>
      </w:pPr>
      <w:r w:rsidRPr="00316DBA">
        <w:rPr>
          <w:rFonts w:eastAsia="Times New Roman" w:cs="Arial"/>
          <w:color w:val="000000"/>
          <w:sz w:val="28"/>
          <w:szCs w:val="28"/>
          <w:shd w:val="clear" w:color="auto" w:fill="FFFFFF"/>
        </w:rPr>
        <w:t>Inga Kramer.</w:t>
      </w:r>
    </w:p>
    <w:p w14:paraId="1CA2E117" w14:textId="77777777" w:rsidR="00316DBA" w:rsidRPr="00316DBA" w:rsidRDefault="00316DBA" w:rsidP="00316DBA">
      <w:pPr>
        <w:ind w:left="2835"/>
        <w:rPr>
          <w:rFonts w:eastAsia="Times New Roman" w:cs="Arial"/>
          <w:szCs w:val="32"/>
          <w:lang w:eastAsia="en-NZ"/>
        </w:rPr>
      </w:pPr>
    </w:p>
    <w:p w14:paraId="2FA1F3EB" w14:textId="77777777" w:rsidR="00316DBA" w:rsidRPr="00316DBA" w:rsidRDefault="00316DBA" w:rsidP="00316DBA">
      <w:pPr>
        <w:spacing w:after="160" w:line="259" w:lineRule="auto"/>
        <w:ind w:left="0"/>
        <w:rPr>
          <w:rFonts w:ascii="Calibri" w:eastAsia="Calibri" w:hAnsi="Calibri" w:cs="Times New Roman"/>
          <w:sz w:val="22"/>
          <w:szCs w:val="22"/>
          <w:lang w:val="en-NZ"/>
        </w:rPr>
      </w:pPr>
    </w:p>
    <w:p w14:paraId="73173990" w14:textId="77777777" w:rsidR="00E757C5" w:rsidRPr="0060011B" w:rsidRDefault="00E757C5" w:rsidP="004002D2">
      <w:pPr>
        <w:spacing w:after="120"/>
        <w:ind w:left="3402"/>
        <w:rPr>
          <w:rFonts w:eastAsia="Times New Roman" w:cs="Times New Roman"/>
        </w:rPr>
      </w:pPr>
    </w:p>
    <w:sectPr w:rsidR="00E757C5" w:rsidRPr="0060011B" w:rsidSect="00515C1F">
      <w:footerReference w:type="even" r:id="rId104"/>
      <w:footerReference w:type="default" r:id="rId105"/>
      <w:pgSz w:w="11906" w:h="16838"/>
      <w:pgMar w:top="1440" w:right="1440" w:bottom="1440" w:left="1440" w:header="708" w:footer="708" w:gutter="0"/>
      <w:pgBorders w:display="firstPage" w:offsetFrom="page">
        <w:top w:val="single" w:sz="24" w:space="24" w:color="00ADA2"/>
        <w:left w:val="single" w:sz="24" w:space="24" w:color="00ADA2"/>
        <w:bottom w:val="single" w:sz="24" w:space="24" w:color="00ADA2"/>
        <w:right w:val="single" w:sz="24" w:space="24" w:color="00ADA2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A2CF3F" w14:textId="77777777" w:rsidR="00C27DFE" w:rsidRDefault="00C27DFE">
      <w:pPr>
        <w:spacing w:line="240" w:lineRule="auto"/>
      </w:pPr>
      <w:r>
        <w:separator/>
      </w:r>
    </w:p>
  </w:endnote>
  <w:endnote w:type="continuationSeparator" w:id="0">
    <w:p w14:paraId="135A46E7" w14:textId="77777777" w:rsidR="00C27DFE" w:rsidRDefault="00C27DF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507136821"/>
      <w:docPartObj>
        <w:docPartGallery w:val="Page Numbers (Bottom of Page)"/>
        <w:docPartUnique/>
      </w:docPartObj>
    </w:sdtPr>
    <w:sdtContent>
      <w:p w14:paraId="689C3CAA" w14:textId="77777777" w:rsidR="00E757C5" w:rsidRDefault="00BC7E04" w:rsidP="005B0F6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315307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CD02F68" w14:textId="77777777" w:rsidR="00E757C5" w:rsidRDefault="00E757C5" w:rsidP="0015386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  <w:sz w:val="28"/>
        <w:szCs w:val="28"/>
      </w:rPr>
      <w:id w:val="-1545434605"/>
      <w:docPartObj>
        <w:docPartGallery w:val="Page Numbers (Bottom of Page)"/>
        <w:docPartUnique/>
      </w:docPartObj>
    </w:sdtPr>
    <w:sdtContent>
      <w:p w14:paraId="40C197EF" w14:textId="77777777" w:rsidR="00E757C5" w:rsidRPr="00AA03EC" w:rsidRDefault="00BC7E04" w:rsidP="005B0F6D">
        <w:pPr>
          <w:pStyle w:val="Footer"/>
          <w:framePr w:wrap="none" w:vAnchor="text" w:hAnchor="margin" w:xAlign="right" w:y="1"/>
          <w:rPr>
            <w:rStyle w:val="PageNumber"/>
            <w:sz w:val="28"/>
            <w:szCs w:val="28"/>
          </w:rPr>
        </w:pPr>
        <w:r w:rsidRPr="00AA03EC">
          <w:rPr>
            <w:rStyle w:val="PageNumber"/>
            <w:sz w:val="28"/>
            <w:szCs w:val="28"/>
          </w:rPr>
          <w:fldChar w:fldCharType="begin"/>
        </w:r>
        <w:r w:rsidRPr="00AA03EC">
          <w:rPr>
            <w:rStyle w:val="PageNumber"/>
            <w:sz w:val="28"/>
            <w:szCs w:val="28"/>
          </w:rPr>
          <w:instrText xml:space="preserve"> PAGE </w:instrText>
        </w:r>
        <w:r w:rsidRPr="00AA03EC">
          <w:rPr>
            <w:rStyle w:val="PageNumber"/>
            <w:sz w:val="28"/>
            <w:szCs w:val="28"/>
          </w:rPr>
          <w:fldChar w:fldCharType="separate"/>
        </w:r>
        <w:r w:rsidRPr="00AA03EC">
          <w:rPr>
            <w:rStyle w:val="PageNumber"/>
            <w:noProof/>
            <w:sz w:val="28"/>
            <w:szCs w:val="28"/>
          </w:rPr>
          <w:t>2</w:t>
        </w:r>
        <w:r w:rsidRPr="00AA03EC">
          <w:rPr>
            <w:rStyle w:val="PageNumber"/>
            <w:sz w:val="28"/>
            <w:szCs w:val="28"/>
          </w:rPr>
          <w:fldChar w:fldCharType="end"/>
        </w:r>
      </w:p>
    </w:sdtContent>
  </w:sdt>
  <w:p w14:paraId="5DEE7C5F" w14:textId="77777777" w:rsidR="00E757C5" w:rsidRDefault="00E757C5" w:rsidP="0015386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8F8B34" w14:textId="77777777" w:rsidR="00C27DFE" w:rsidRDefault="00C27DFE">
      <w:pPr>
        <w:spacing w:line="240" w:lineRule="auto"/>
      </w:pPr>
      <w:r>
        <w:separator/>
      </w:r>
    </w:p>
  </w:footnote>
  <w:footnote w:type="continuationSeparator" w:id="0">
    <w:p w14:paraId="74D208EA" w14:textId="77777777" w:rsidR="00C27DFE" w:rsidRDefault="00C27DF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2B3E4C90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763423E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5C80450"/>
    <w:multiLevelType w:val="hybridMultilevel"/>
    <w:tmpl w:val="439048C4"/>
    <w:lvl w:ilvl="0" w:tplc="18EA529E">
      <w:start w:val="1"/>
      <w:numFmt w:val="bullet"/>
      <w:pStyle w:val="ListParagraph"/>
      <w:lvlText w:val=""/>
      <w:lvlJc w:val="left"/>
      <w:pPr>
        <w:ind w:left="4253" w:hanging="567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074942"/>
    <w:multiLevelType w:val="multilevel"/>
    <w:tmpl w:val="F098811C"/>
    <w:styleLink w:val="CurrentList1"/>
    <w:lvl w:ilvl="0">
      <w:start w:val="1"/>
      <w:numFmt w:val="bullet"/>
      <w:lvlText w:val=""/>
      <w:lvlJc w:val="left"/>
      <w:pPr>
        <w:ind w:left="4253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D545DB"/>
    <w:multiLevelType w:val="hybridMultilevel"/>
    <w:tmpl w:val="51E2B864"/>
    <w:lvl w:ilvl="0" w:tplc="5EF8CBA2">
      <w:start w:val="1"/>
      <w:numFmt w:val="bullet"/>
      <w:pStyle w:val="Listparagraph2"/>
      <w:lvlText w:val="o"/>
      <w:lvlJc w:val="left"/>
      <w:pPr>
        <w:ind w:left="4973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569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641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713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785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857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929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001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0733" w:hanging="360"/>
      </w:pPr>
      <w:rPr>
        <w:rFonts w:ascii="Wingdings" w:hAnsi="Wingdings" w:hint="default"/>
      </w:rPr>
    </w:lvl>
  </w:abstractNum>
  <w:abstractNum w:abstractNumId="5" w15:restartNumberingAfterBreak="0">
    <w:nsid w:val="220E3328"/>
    <w:multiLevelType w:val="hybridMultilevel"/>
    <w:tmpl w:val="A4943A84"/>
    <w:lvl w:ilvl="0" w:tplc="1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6" w15:restartNumberingAfterBreak="0">
    <w:nsid w:val="29526E32"/>
    <w:multiLevelType w:val="hybridMultilevel"/>
    <w:tmpl w:val="380ED266"/>
    <w:lvl w:ilvl="0" w:tplc="1DB4FA24">
      <w:start w:val="1"/>
      <w:numFmt w:val="bullet"/>
      <w:pStyle w:val="Listbulletbackpage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14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14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1409000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14090003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14090005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7" w15:restartNumberingAfterBreak="0">
    <w:nsid w:val="36D00B54"/>
    <w:multiLevelType w:val="hybridMultilevel"/>
    <w:tmpl w:val="6D609B4A"/>
    <w:lvl w:ilvl="0" w:tplc="08090003">
      <w:start w:val="1"/>
      <w:numFmt w:val="bullet"/>
      <w:lvlText w:val="o"/>
      <w:lvlJc w:val="left"/>
      <w:pPr>
        <w:ind w:left="4406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51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8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65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72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80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87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94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0166" w:hanging="360"/>
      </w:pPr>
      <w:rPr>
        <w:rFonts w:ascii="Wingdings" w:hAnsi="Wingdings" w:hint="default"/>
      </w:rPr>
    </w:lvl>
  </w:abstractNum>
  <w:abstractNum w:abstractNumId="8" w15:restartNumberingAfterBreak="0">
    <w:nsid w:val="38A71C9B"/>
    <w:multiLevelType w:val="hybridMultilevel"/>
    <w:tmpl w:val="599075E8"/>
    <w:lvl w:ilvl="0" w:tplc="14090001">
      <w:start w:val="1"/>
      <w:numFmt w:val="bullet"/>
      <w:lvlText w:val=""/>
      <w:lvlJc w:val="left"/>
      <w:pPr>
        <w:ind w:left="4613" w:hanging="360"/>
      </w:pPr>
      <w:rPr>
        <w:rFonts w:ascii="Symbol" w:hAnsi="Symbol" w:hint="default"/>
      </w:rPr>
    </w:lvl>
    <w:lvl w:ilvl="1" w:tplc="14090019">
      <w:start w:val="1"/>
      <w:numFmt w:val="lowerLetter"/>
      <w:lvlText w:val="%2."/>
      <w:lvlJc w:val="left"/>
      <w:pPr>
        <w:ind w:left="5333" w:hanging="360"/>
      </w:pPr>
    </w:lvl>
    <w:lvl w:ilvl="2" w:tplc="1409001B" w:tentative="1">
      <w:start w:val="1"/>
      <w:numFmt w:val="lowerRoman"/>
      <w:lvlText w:val="%3."/>
      <w:lvlJc w:val="right"/>
      <w:pPr>
        <w:ind w:left="6053" w:hanging="180"/>
      </w:pPr>
    </w:lvl>
    <w:lvl w:ilvl="3" w:tplc="1409000F" w:tentative="1">
      <w:start w:val="1"/>
      <w:numFmt w:val="decimal"/>
      <w:lvlText w:val="%4."/>
      <w:lvlJc w:val="left"/>
      <w:pPr>
        <w:ind w:left="6773" w:hanging="360"/>
      </w:pPr>
    </w:lvl>
    <w:lvl w:ilvl="4" w:tplc="14090019" w:tentative="1">
      <w:start w:val="1"/>
      <w:numFmt w:val="lowerLetter"/>
      <w:lvlText w:val="%5."/>
      <w:lvlJc w:val="left"/>
      <w:pPr>
        <w:ind w:left="7493" w:hanging="360"/>
      </w:pPr>
    </w:lvl>
    <w:lvl w:ilvl="5" w:tplc="1409001B" w:tentative="1">
      <w:start w:val="1"/>
      <w:numFmt w:val="lowerRoman"/>
      <w:lvlText w:val="%6."/>
      <w:lvlJc w:val="right"/>
      <w:pPr>
        <w:ind w:left="8213" w:hanging="180"/>
      </w:pPr>
    </w:lvl>
    <w:lvl w:ilvl="6" w:tplc="1409000F" w:tentative="1">
      <w:start w:val="1"/>
      <w:numFmt w:val="decimal"/>
      <w:lvlText w:val="%7."/>
      <w:lvlJc w:val="left"/>
      <w:pPr>
        <w:ind w:left="8933" w:hanging="360"/>
      </w:pPr>
    </w:lvl>
    <w:lvl w:ilvl="7" w:tplc="14090019" w:tentative="1">
      <w:start w:val="1"/>
      <w:numFmt w:val="lowerLetter"/>
      <w:lvlText w:val="%8."/>
      <w:lvlJc w:val="left"/>
      <w:pPr>
        <w:ind w:left="9653" w:hanging="360"/>
      </w:pPr>
    </w:lvl>
    <w:lvl w:ilvl="8" w:tplc="1409001B" w:tentative="1">
      <w:start w:val="1"/>
      <w:numFmt w:val="lowerRoman"/>
      <w:lvlText w:val="%9."/>
      <w:lvlJc w:val="right"/>
      <w:pPr>
        <w:ind w:left="10373" w:hanging="180"/>
      </w:pPr>
    </w:lvl>
  </w:abstractNum>
  <w:abstractNum w:abstractNumId="9" w15:restartNumberingAfterBreak="0">
    <w:nsid w:val="4D020E99"/>
    <w:multiLevelType w:val="multilevel"/>
    <w:tmpl w:val="83142376"/>
    <w:styleLink w:val="CurrentList2"/>
    <w:lvl w:ilvl="0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10" w15:restartNumberingAfterBreak="0">
    <w:nsid w:val="4EA54E0E"/>
    <w:multiLevelType w:val="hybridMultilevel"/>
    <w:tmpl w:val="6256E60A"/>
    <w:lvl w:ilvl="0" w:tplc="AD06692C">
      <w:start w:val="1"/>
      <w:numFmt w:val="bullet"/>
      <w:pStyle w:val="Listsecondlevel"/>
      <w:lvlText w:val="o"/>
      <w:lvlJc w:val="left"/>
      <w:pPr>
        <w:ind w:left="4046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BB087C"/>
    <w:multiLevelType w:val="hybridMultilevel"/>
    <w:tmpl w:val="67E07CD0"/>
    <w:lvl w:ilvl="0" w:tplc="B05C50B8">
      <w:start w:val="1"/>
      <w:numFmt w:val="bullet"/>
      <w:lvlText w:val="o"/>
      <w:lvlJc w:val="left"/>
      <w:pPr>
        <w:ind w:left="4973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569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641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713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785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857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929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001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0733" w:hanging="360"/>
      </w:pPr>
      <w:rPr>
        <w:rFonts w:ascii="Wingdings" w:hAnsi="Wingdings" w:hint="default"/>
      </w:rPr>
    </w:lvl>
  </w:abstractNum>
  <w:abstractNum w:abstractNumId="12" w15:restartNumberingAfterBreak="0">
    <w:nsid w:val="63580316"/>
    <w:multiLevelType w:val="multilevel"/>
    <w:tmpl w:val="67E07CD0"/>
    <w:styleLink w:val="Listparagraph2ndlevel"/>
    <w:lvl w:ilvl="0">
      <w:start w:val="1"/>
      <w:numFmt w:val="bullet"/>
      <w:lvlText w:val="o"/>
      <w:lvlJc w:val="left"/>
      <w:pPr>
        <w:ind w:left="4973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5693" w:hanging="360"/>
      </w:pPr>
      <w:rPr>
        <w:rFonts w:ascii="Arial" w:hAnsi="Arial" w:hint="default"/>
        <w:sz w:val="32"/>
      </w:rPr>
    </w:lvl>
    <w:lvl w:ilvl="2">
      <w:start w:val="1"/>
      <w:numFmt w:val="bullet"/>
      <w:lvlText w:val=""/>
      <w:lvlJc w:val="left"/>
      <w:pPr>
        <w:ind w:left="641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713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785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857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929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1001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10733" w:hanging="360"/>
      </w:pPr>
      <w:rPr>
        <w:rFonts w:ascii="Wingdings" w:hAnsi="Wingdings" w:hint="default"/>
      </w:rPr>
    </w:lvl>
  </w:abstractNum>
  <w:abstractNum w:abstractNumId="13" w15:restartNumberingAfterBreak="0">
    <w:nsid w:val="69FB14F2"/>
    <w:multiLevelType w:val="hybridMultilevel"/>
    <w:tmpl w:val="52261678"/>
    <w:lvl w:ilvl="0" w:tplc="1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14" w15:restartNumberingAfterBreak="0">
    <w:nsid w:val="6CE153A3"/>
    <w:multiLevelType w:val="hybridMultilevel"/>
    <w:tmpl w:val="A86C9F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DBD4942"/>
    <w:multiLevelType w:val="hybridMultilevel"/>
    <w:tmpl w:val="8D1854A0"/>
    <w:lvl w:ilvl="0" w:tplc="B32891A2">
      <w:start w:val="800"/>
      <w:numFmt w:val="bullet"/>
      <w:lvlText w:val="-"/>
      <w:lvlJc w:val="left"/>
      <w:pPr>
        <w:ind w:left="4046" w:hanging="360"/>
      </w:pPr>
      <w:rPr>
        <w:rFonts w:ascii="Arial" w:eastAsiaTheme="minorEastAsia" w:hAnsi="Arial" w:cs="Arial" w:hint="default"/>
      </w:rPr>
    </w:lvl>
    <w:lvl w:ilvl="1" w:tplc="14090003" w:tentative="1">
      <w:start w:val="1"/>
      <w:numFmt w:val="bullet"/>
      <w:lvlText w:val="o"/>
      <w:lvlJc w:val="left"/>
      <w:pPr>
        <w:ind w:left="4766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5486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6206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6926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7646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8366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9086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9806" w:hanging="360"/>
      </w:pPr>
      <w:rPr>
        <w:rFonts w:ascii="Wingdings" w:hAnsi="Wingdings" w:hint="default"/>
      </w:rPr>
    </w:lvl>
  </w:abstractNum>
  <w:abstractNum w:abstractNumId="16" w15:restartNumberingAfterBreak="0">
    <w:nsid w:val="7F094A83"/>
    <w:multiLevelType w:val="hybridMultilevel"/>
    <w:tmpl w:val="73B0BAAC"/>
    <w:lvl w:ilvl="0" w:tplc="1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num w:numId="1" w16cid:durableId="1313756596">
    <w:abstractNumId w:val="6"/>
  </w:num>
  <w:num w:numId="2" w16cid:durableId="1751925994">
    <w:abstractNumId w:val="2"/>
  </w:num>
  <w:num w:numId="3" w16cid:durableId="930426864">
    <w:abstractNumId w:val="11"/>
  </w:num>
  <w:num w:numId="4" w16cid:durableId="90706847">
    <w:abstractNumId w:val="12"/>
  </w:num>
  <w:num w:numId="5" w16cid:durableId="313334513">
    <w:abstractNumId w:val="7"/>
  </w:num>
  <w:num w:numId="6" w16cid:durableId="2033803924">
    <w:abstractNumId w:val="4"/>
  </w:num>
  <w:num w:numId="7" w16cid:durableId="808132422">
    <w:abstractNumId w:val="3"/>
  </w:num>
  <w:num w:numId="8" w16cid:durableId="1143546541">
    <w:abstractNumId w:val="10"/>
  </w:num>
  <w:num w:numId="9" w16cid:durableId="279923130">
    <w:abstractNumId w:val="1"/>
  </w:num>
  <w:num w:numId="10" w16cid:durableId="1141115467">
    <w:abstractNumId w:val="9"/>
  </w:num>
  <w:num w:numId="11" w16cid:durableId="1254901281">
    <w:abstractNumId w:val="0"/>
  </w:num>
  <w:num w:numId="12" w16cid:durableId="2111922917">
    <w:abstractNumId w:val="14"/>
  </w:num>
  <w:num w:numId="13" w16cid:durableId="570190621">
    <w:abstractNumId w:val="16"/>
  </w:num>
  <w:num w:numId="14" w16cid:durableId="974027379">
    <w:abstractNumId w:val="13"/>
  </w:num>
  <w:num w:numId="15" w16cid:durableId="712385920">
    <w:abstractNumId w:val="5"/>
  </w:num>
  <w:num w:numId="16" w16cid:durableId="1001588413">
    <w:abstractNumId w:val="8"/>
  </w:num>
  <w:num w:numId="17" w16cid:durableId="104398970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2"/>
  <w:proofState w:spelling="clean" w:grammar="clean"/>
  <w:attachedTemplate r:id="rId1"/>
  <w:stylePaneFormatFilter w:val="1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A0MrE0MrOwMDY1MDRQ0lEKTi0uzszPAykwNKoFABus5lwtAAAA"/>
  </w:docVars>
  <w:rsids>
    <w:rsidRoot w:val="007E6759"/>
    <w:rsid w:val="000013CC"/>
    <w:rsid w:val="00005DB6"/>
    <w:rsid w:val="000064D2"/>
    <w:rsid w:val="0001312C"/>
    <w:rsid w:val="000227B4"/>
    <w:rsid w:val="0003092A"/>
    <w:rsid w:val="0004557B"/>
    <w:rsid w:val="00045E23"/>
    <w:rsid w:val="000576BA"/>
    <w:rsid w:val="00081F57"/>
    <w:rsid w:val="00085E05"/>
    <w:rsid w:val="0009079F"/>
    <w:rsid w:val="00090942"/>
    <w:rsid w:val="00096A0F"/>
    <w:rsid w:val="000A3AEA"/>
    <w:rsid w:val="000A3C46"/>
    <w:rsid w:val="000B296C"/>
    <w:rsid w:val="000B3F4F"/>
    <w:rsid w:val="000C561F"/>
    <w:rsid w:val="000D2B45"/>
    <w:rsid w:val="00122011"/>
    <w:rsid w:val="00122416"/>
    <w:rsid w:val="00124EA8"/>
    <w:rsid w:val="001754F4"/>
    <w:rsid w:val="00176D07"/>
    <w:rsid w:val="001A26AB"/>
    <w:rsid w:val="001B4DD5"/>
    <w:rsid w:val="001C4F14"/>
    <w:rsid w:val="001D223E"/>
    <w:rsid w:val="001E233E"/>
    <w:rsid w:val="001E3429"/>
    <w:rsid w:val="001E69E8"/>
    <w:rsid w:val="001F0A6E"/>
    <w:rsid w:val="00201791"/>
    <w:rsid w:val="002128AB"/>
    <w:rsid w:val="00225177"/>
    <w:rsid w:val="00226C0D"/>
    <w:rsid w:val="00226F54"/>
    <w:rsid w:val="002571DB"/>
    <w:rsid w:val="00257D60"/>
    <w:rsid w:val="00261BF8"/>
    <w:rsid w:val="00266019"/>
    <w:rsid w:val="00266B9F"/>
    <w:rsid w:val="002671D6"/>
    <w:rsid w:val="002C0845"/>
    <w:rsid w:val="002D2649"/>
    <w:rsid w:val="003057CF"/>
    <w:rsid w:val="00311B12"/>
    <w:rsid w:val="00315307"/>
    <w:rsid w:val="00316DBA"/>
    <w:rsid w:val="00317FEC"/>
    <w:rsid w:val="00323EB3"/>
    <w:rsid w:val="00354D95"/>
    <w:rsid w:val="00357309"/>
    <w:rsid w:val="003631C1"/>
    <w:rsid w:val="00367B01"/>
    <w:rsid w:val="003717A4"/>
    <w:rsid w:val="00371C85"/>
    <w:rsid w:val="003831EB"/>
    <w:rsid w:val="003B3753"/>
    <w:rsid w:val="003C1A1D"/>
    <w:rsid w:val="003D631D"/>
    <w:rsid w:val="003F07F7"/>
    <w:rsid w:val="003F52E2"/>
    <w:rsid w:val="003F5628"/>
    <w:rsid w:val="004002D2"/>
    <w:rsid w:val="004213AB"/>
    <w:rsid w:val="0044604F"/>
    <w:rsid w:val="004535B5"/>
    <w:rsid w:val="0045505C"/>
    <w:rsid w:val="004567B0"/>
    <w:rsid w:val="0048078E"/>
    <w:rsid w:val="004A2101"/>
    <w:rsid w:val="004A2EB6"/>
    <w:rsid w:val="004C019E"/>
    <w:rsid w:val="004E2A6A"/>
    <w:rsid w:val="004F56C0"/>
    <w:rsid w:val="00503AD5"/>
    <w:rsid w:val="00510007"/>
    <w:rsid w:val="00515C1F"/>
    <w:rsid w:val="0052280A"/>
    <w:rsid w:val="00522E5E"/>
    <w:rsid w:val="00570380"/>
    <w:rsid w:val="00577D24"/>
    <w:rsid w:val="0058265F"/>
    <w:rsid w:val="0059106D"/>
    <w:rsid w:val="005921AD"/>
    <w:rsid w:val="005A6B53"/>
    <w:rsid w:val="005F010E"/>
    <w:rsid w:val="0060011B"/>
    <w:rsid w:val="00621884"/>
    <w:rsid w:val="0064667B"/>
    <w:rsid w:val="00657924"/>
    <w:rsid w:val="00672B08"/>
    <w:rsid w:val="00683296"/>
    <w:rsid w:val="00696E5E"/>
    <w:rsid w:val="00697174"/>
    <w:rsid w:val="0069783E"/>
    <w:rsid w:val="006B1E2B"/>
    <w:rsid w:val="006B45FC"/>
    <w:rsid w:val="006C5C26"/>
    <w:rsid w:val="006D12ED"/>
    <w:rsid w:val="006E050D"/>
    <w:rsid w:val="006E743D"/>
    <w:rsid w:val="00705CA3"/>
    <w:rsid w:val="00730E27"/>
    <w:rsid w:val="00732B9D"/>
    <w:rsid w:val="00733A51"/>
    <w:rsid w:val="00734C63"/>
    <w:rsid w:val="00736E4E"/>
    <w:rsid w:val="00760DC8"/>
    <w:rsid w:val="0076737D"/>
    <w:rsid w:val="007829EC"/>
    <w:rsid w:val="00795710"/>
    <w:rsid w:val="007A0E5E"/>
    <w:rsid w:val="007B05F3"/>
    <w:rsid w:val="007C7764"/>
    <w:rsid w:val="007E2F8F"/>
    <w:rsid w:val="007E6759"/>
    <w:rsid w:val="007E7233"/>
    <w:rsid w:val="0081243D"/>
    <w:rsid w:val="0084046B"/>
    <w:rsid w:val="00840E1C"/>
    <w:rsid w:val="0084684C"/>
    <w:rsid w:val="00855534"/>
    <w:rsid w:val="00863D53"/>
    <w:rsid w:val="008732A7"/>
    <w:rsid w:val="008739B1"/>
    <w:rsid w:val="00876DAF"/>
    <w:rsid w:val="008848CB"/>
    <w:rsid w:val="00887F23"/>
    <w:rsid w:val="008942B8"/>
    <w:rsid w:val="008A07C3"/>
    <w:rsid w:val="008B4812"/>
    <w:rsid w:val="008D437D"/>
    <w:rsid w:val="008E6684"/>
    <w:rsid w:val="0091279F"/>
    <w:rsid w:val="00914688"/>
    <w:rsid w:val="009411B0"/>
    <w:rsid w:val="009427AC"/>
    <w:rsid w:val="0094516C"/>
    <w:rsid w:val="00954BD1"/>
    <w:rsid w:val="00974E0B"/>
    <w:rsid w:val="0098180B"/>
    <w:rsid w:val="009A2C26"/>
    <w:rsid w:val="009B29B7"/>
    <w:rsid w:val="009E16D4"/>
    <w:rsid w:val="009E178F"/>
    <w:rsid w:val="00A12915"/>
    <w:rsid w:val="00A1608E"/>
    <w:rsid w:val="00A20A21"/>
    <w:rsid w:val="00A37C49"/>
    <w:rsid w:val="00A6497A"/>
    <w:rsid w:val="00A67570"/>
    <w:rsid w:val="00A8109A"/>
    <w:rsid w:val="00A826A3"/>
    <w:rsid w:val="00AA4176"/>
    <w:rsid w:val="00AB3645"/>
    <w:rsid w:val="00AB424A"/>
    <w:rsid w:val="00AE6ADB"/>
    <w:rsid w:val="00AF3DCD"/>
    <w:rsid w:val="00B44567"/>
    <w:rsid w:val="00B44BAD"/>
    <w:rsid w:val="00B45DDC"/>
    <w:rsid w:val="00B50B0B"/>
    <w:rsid w:val="00B630FB"/>
    <w:rsid w:val="00B71DB6"/>
    <w:rsid w:val="00B81835"/>
    <w:rsid w:val="00B81A2E"/>
    <w:rsid w:val="00BC7E04"/>
    <w:rsid w:val="00BD34B6"/>
    <w:rsid w:val="00BD4AEF"/>
    <w:rsid w:val="00BE455C"/>
    <w:rsid w:val="00BF5016"/>
    <w:rsid w:val="00BF5DDC"/>
    <w:rsid w:val="00C17818"/>
    <w:rsid w:val="00C200AE"/>
    <w:rsid w:val="00C214FE"/>
    <w:rsid w:val="00C27DFE"/>
    <w:rsid w:val="00C36162"/>
    <w:rsid w:val="00C55A25"/>
    <w:rsid w:val="00C6088B"/>
    <w:rsid w:val="00C71D7F"/>
    <w:rsid w:val="00CC747F"/>
    <w:rsid w:val="00CD2A7D"/>
    <w:rsid w:val="00CD323C"/>
    <w:rsid w:val="00CD7F44"/>
    <w:rsid w:val="00D209C8"/>
    <w:rsid w:val="00D513E6"/>
    <w:rsid w:val="00D600C9"/>
    <w:rsid w:val="00D60C31"/>
    <w:rsid w:val="00D652D9"/>
    <w:rsid w:val="00D67451"/>
    <w:rsid w:val="00D67E2B"/>
    <w:rsid w:val="00D852B6"/>
    <w:rsid w:val="00D95D45"/>
    <w:rsid w:val="00DB2F7D"/>
    <w:rsid w:val="00DC1116"/>
    <w:rsid w:val="00DC21F5"/>
    <w:rsid w:val="00DC5D2A"/>
    <w:rsid w:val="00DE6747"/>
    <w:rsid w:val="00DF2E18"/>
    <w:rsid w:val="00DF3D04"/>
    <w:rsid w:val="00E02C06"/>
    <w:rsid w:val="00E17BF8"/>
    <w:rsid w:val="00E25EA4"/>
    <w:rsid w:val="00E301CA"/>
    <w:rsid w:val="00E312A3"/>
    <w:rsid w:val="00E37B7A"/>
    <w:rsid w:val="00E422EA"/>
    <w:rsid w:val="00E46EC1"/>
    <w:rsid w:val="00E56A37"/>
    <w:rsid w:val="00E70E61"/>
    <w:rsid w:val="00E757C5"/>
    <w:rsid w:val="00EA567F"/>
    <w:rsid w:val="00EC5F32"/>
    <w:rsid w:val="00EC6690"/>
    <w:rsid w:val="00EC6D70"/>
    <w:rsid w:val="00ED74A8"/>
    <w:rsid w:val="00EE1932"/>
    <w:rsid w:val="00EF4A04"/>
    <w:rsid w:val="00F105E6"/>
    <w:rsid w:val="00F17D7B"/>
    <w:rsid w:val="00F20BCC"/>
    <w:rsid w:val="00F27280"/>
    <w:rsid w:val="00F32DCE"/>
    <w:rsid w:val="00F6392C"/>
    <w:rsid w:val="00F72E00"/>
    <w:rsid w:val="00F80D25"/>
    <w:rsid w:val="00F87859"/>
    <w:rsid w:val="00F92A6A"/>
    <w:rsid w:val="00FA67C7"/>
    <w:rsid w:val="00FB0FBE"/>
    <w:rsid w:val="00FC1BD7"/>
    <w:rsid w:val="00FC63B6"/>
    <w:rsid w:val="00FE09DF"/>
    <w:rsid w:val="00FE0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D28D7F6"/>
  <w15:chartTrackingRefBased/>
  <w15:docId w15:val="{880EB04E-4BA5-432E-BBD5-1DE2B3E96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N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4"/>
    <w:qFormat/>
    <w:rsid w:val="00BF5DDC"/>
    <w:pPr>
      <w:spacing w:line="360" w:lineRule="auto"/>
      <w:ind w:left="3686"/>
    </w:pPr>
    <w:rPr>
      <w:rFonts w:ascii="Arial" w:eastAsiaTheme="minorEastAsia" w:hAnsi="Arial"/>
      <w:sz w:val="32"/>
      <w:lang w:val="en-AU"/>
    </w:rPr>
  </w:style>
  <w:style w:type="paragraph" w:styleId="Heading1">
    <w:name w:val="heading 1"/>
    <w:next w:val="BodyText"/>
    <w:link w:val="Heading1Char"/>
    <w:uiPriority w:val="1"/>
    <w:qFormat/>
    <w:rsid w:val="001F0A6E"/>
    <w:pPr>
      <w:keepNext/>
      <w:keepLines/>
      <w:widowControl w:val="0"/>
      <w:pBdr>
        <w:top w:val="single" w:sz="18" w:space="10" w:color="00ADA2"/>
        <w:left w:val="single" w:sz="18" w:space="4" w:color="00ADA2"/>
        <w:bottom w:val="single" w:sz="18" w:space="0" w:color="00ADA2"/>
        <w:right w:val="single" w:sz="18" w:space="4" w:color="00ADA2"/>
      </w:pBdr>
      <w:spacing w:line="360" w:lineRule="auto"/>
      <w:jc w:val="center"/>
      <w:outlineLvl w:val="0"/>
    </w:pPr>
    <w:rPr>
      <w:rFonts w:ascii="Arial" w:eastAsia="Arial Unicode MS" w:hAnsi="Arial"/>
      <w:b/>
      <w:kern w:val="28"/>
      <w:sz w:val="44"/>
      <w:lang w:val="en-AU"/>
    </w:rPr>
  </w:style>
  <w:style w:type="paragraph" w:styleId="Heading2">
    <w:name w:val="heading 2"/>
    <w:basedOn w:val="Normal"/>
    <w:next w:val="Normal"/>
    <w:link w:val="Heading2Char"/>
    <w:uiPriority w:val="1"/>
    <w:qFormat/>
    <w:rsid w:val="003F5628"/>
    <w:pPr>
      <w:keepNext/>
      <w:keepLines/>
      <w:outlineLvl w:val="1"/>
    </w:pPr>
    <w:rPr>
      <w:rFonts w:eastAsiaTheme="majorEastAsia" w:cstheme="majorBidi"/>
      <w:b/>
      <w:color w:val="000000" w:themeColor="text1"/>
      <w:sz w:val="3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1"/>
    <w:rsid w:val="001F0A6E"/>
    <w:rPr>
      <w:rFonts w:ascii="Arial" w:eastAsia="Arial Unicode MS" w:hAnsi="Arial"/>
      <w:b/>
      <w:kern w:val="28"/>
      <w:sz w:val="44"/>
      <w:lang w:val="en-AU"/>
    </w:rPr>
  </w:style>
  <w:style w:type="paragraph" w:styleId="BodyText">
    <w:name w:val="Body Text"/>
    <w:basedOn w:val="Normal"/>
    <w:link w:val="BodyTextChar"/>
    <w:uiPriority w:val="99"/>
    <w:unhideWhenUsed/>
    <w:rsid w:val="006C5C2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6C5C26"/>
  </w:style>
  <w:style w:type="paragraph" w:styleId="ListParagraph">
    <w:name w:val="List Paragraph"/>
    <w:aliases w:val="List first level,List Paragraph numbered,List Bullet indent,List Paragraph1,Bullet List,FooterText,numbered,Paragraphe de liste1,Bulletr List Paragraph,列出段落,列出段落1,Listeafsnit1,Parágrafo da Lista1,List Paragraph2,List Paragraph21,リスト段落1,L"/>
    <w:basedOn w:val="ListBullet"/>
    <w:link w:val="ListParagraphChar"/>
    <w:uiPriority w:val="34"/>
    <w:qFormat/>
    <w:rsid w:val="00736E4E"/>
    <w:pPr>
      <w:numPr>
        <w:numId w:val="2"/>
      </w:numPr>
      <w:spacing w:before="480"/>
      <w:ind w:left="4167"/>
      <w:contextualSpacing w:val="0"/>
    </w:pPr>
    <w:rPr>
      <w:rFonts w:eastAsiaTheme="minorHAnsi"/>
      <w:szCs w:val="22"/>
      <w:lang w:val="en-GB"/>
    </w:rPr>
  </w:style>
  <w:style w:type="character" w:customStyle="1" w:styleId="ListParagraphChar">
    <w:name w:val="List Paragraph Char"/>
    <w:aliases w:val="List first level Char,List Paragraph numbered Char,List Bullet indent Char,List Paragraph1 Char,Bullet List Char,FooterText Char,numbered Char,Paragraphe de liste1 Char,Bulletr List Paragraph Char,列出段落 Char,列出段落1 Char,リスト段落1 Char"/>
    <w:basedOn w:val="DefaultParagraphFont"/>
    <w:link w:val="ListParagraph"/>
    <w:uiPriority w:val="34"/>
    <w:qFormat/>
    <w:locked/>
    <w:rsid w:val="00BF5DDC"/>
    <w:rPr>
      <w:rFonts w:ascii="Arial" w:hAnsi="Arial"/>
      <w:sz w:val="32"/>
      <w:szCs w:val="22"/>
      <w:lang w:val="en-GB"/>
    </w:rPr>
  </w:style>
  <w:style w:type="paragraph" w:styleId="Title">
    <w:name w:val="Title"/>
    <w:basedOn w:val="Normal"/>
    <w:next w:val="Normal"/>
    <w:link w:val="TitleChar"/>
    <w:autoRedefine/>
    <w:qFormat/>
    <w:rsid w:val="00F87859"/>
    <w:pPr>
      <w:spacing w:after="200"/>
      <w:ind w:left="0"/>
      <w:contextualSpacing/>
      <w:jc w:val="center"/>
    </w:pPr>
    <w:rPr>
      <w:rFonts w:eastAsiaTheme="majorEastAsia" w:cstheme="majorBidi"/>
      <w:b/>
      <w:color w:val="000000" w:themeColor="text1"/>
      <w:spacing w:val="-10"/>
      <w:kern w:val="28"/>
      <w:sz w:val="60"/>
      <w:szCs w:val="60"/>
      <w:lang w:val="en-NZ" w:eastAsia="en-GB"/>
    </w:rPr>
  </w:style>
  <w:style w:type="character" w:customStyle="1" w:styleId="TitleChar">
    <w:name w:val="Title Char"/>
    <w:basedOn w:val="DefaultParagraphFont"/>
    <w:link w:val="Title"/>
    <w:rsid w:val="00BF5DDC"/>
    <w:rPr>
      <w:rFonts w:ascii="Arial" w:eastAsiaTheme="majorEastAsia" w:hAnsi="Arial" w:cstheme="majorBidi"/>
      <w:b/>
      <w:color w:val="000000" w:themeColor="text1"/>
      <w:spacing w:val="-10"/>
      <w:kern w:val="28"/>
      <w:sz w:val="60"/>
      <w:szCs w:val="60"/>
      <w:lang w:eastAsia="en-GB"/>
    </w:rPr>
  </w:style>
  <w:style w:type="character" w:styleId="Hyperlink">
    <w:name w:val="Hyperlink"/>
    <w:basedOn w:val="DefaultParagraphFont"/>
    <w:uiPriority w:val="99"/>
    <w:semiHidden/>
    <w:rsid w:val="00F87859"/>
    <w:rPr>
      <w:color w:val="64BCB5"/>
      <w:u w:val="single"/>
    </w:rPr>
  </w:style>
  <w:style w:type="paragraph" w:styleId="Footer">
    <w:name w:val="footer"/>
    <w:basedOn w:val="Normal"/>
    <w:link w:val="FooterChar"/>
    <w:uiPriority w:val="99"/>
    <w:semiHidden/>
    <w:rsid w:val="00F8785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F5DDC"/>
    <w:rPr>
      <w:rFonts w:ascii="Arial" w:eastAsiaTheme="minorEastAsia" w:hAnsi="Arial"/>
      <w:sz w:val="32"/>
      <w:lang w:val="en-AU"/>
    </w:rPr>
  </w:style>
  <w:style w:type="character" w:styleId="PageNumber">
    <w:name w:val="page number"/>
    <w:basedOn w:val="DefaultParagraphFont"/>
    <w:uiPriority w:val="99"/>
    <w:semiHidden/>
    <w:unhideWhenUsed/>
    <w:rsid w:val="00F87859"/>
  </w:style>
  <w:style w:type="character" w:styleId="FollowedHyperlink">
    <w:name w:val="FollowedHyperlink"/>
    <w:basedOn w:val="DefaultParagraphFont"/>
    <w:uiPriority w:val="99"/>
    <w:semiHidden/>
    <w:unhideWhenUsed/>
    <w:rsid w:val="00F87859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semiHidden/>
    <w:rsid w:val="00261BF8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F5DDC"/>
    <w:rPr>
      <w:rFonts w:ascii="Arial" w:eastAsiaTheme="minorEastAsia" w:hAnsi="Arial"/>
      <w:sz w:val="32"/>
      <w:lang w:val="en-AU"/>
    </w:rPr>
  </w:style>
  <w:style w:type="character" w:customStyle="1" w:styleId="Heading2Char">
    <w:name w:val="Heading 2 Char"/>
    <w:basedOn w:val="DefaultParagraphFont"/>
    <w:link w:val="Heading2"/>
    <w:uiPriority w:val="1"/>
    <w:rsid w:val="00BF5DDC"/>
    <w:rPr>
      <w:rFonts w:ascii="Arial" w:eastAsiaTheme="majorEastAsia" w:hAnsi="Arial" w:cstheme="majorBidi"/>
      <w:b/>
      <w:color w:val="000000" w:themeColor="text1"/>
      <w:sz w:val="36"/>
      <w:szCs w:val="26"/>
      <w:lang w:val="en-AU"/>
    </w:rPr>
  </w:style>
  <w:style w:type="paragraph" w:styleId="NoSpacing">
    <w:name w:val="No Spacing"/>
    <w:uiPriority w:val="9"/>
    <w:semiHidden/>
    <w:rsid w:val="0003092A"/>
    <w:pPr>
      <w:ind w:left="3686"/>
    </w:pPr>
    <w:rPr>
      <w:rFonts w:ascii="Arial" w:eastAsiaTheme="minorEastAsia" w:hAnsi="Arial"/>
      <w:sz w:val="44"/>
      <w:lang w:val="en-AU"/>
    </w:rPr>
  </w:style>
  <w:style w:type="character" w:styleId="CommentReference">
    <w:name w:val="annotation reference"/>
    <w:basedOn w:val="DefaultParagraphFont"/>
    <w:uiPriority w:val="99"/>
    <w:semiHidden/>
    <w:unhideWhenUsed/>
    <w:rsid w:val="00EF4A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F4A0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F4A04"/>
    <w:rPr>
      <w:rFonts w:ascii="Arial" w:eastAsiaTheme="minorEastAsia" w:hAnsi="Arial"/>
      <w:sz w:val="20"/>
      <w:szCs w:val="20"/>
      <w:lang w:val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F4A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F4A04"/>
    <w:rPr>
      <w:rFonts w:ascii="Arial" w:eastAsiaTheme="minorEastAsia" w:hAnsi="Arial"/>
      <w:b/>
      <w:bCs/>
      <w:sz w:val="20"/>
      <w:szCs w:val="20"/>
      <w:lang w:val="en-AU"/>
    </w:rPr>
  </w:style>
  <w:style w:type="paragraph" w:styleId="Subtitle">
    <w:name w:val="Subtitle"/>
    <w:aliases w:val="Published date"/>
    <w:next w:val="Normal"/>
    <w:link w:val="SubtitleChar"/>
    <w:uiPriority w:val="11"/>
    <w:semiHidden/>
    <w:qFormat/>
    <w:rsid w:val="003F5628"/>
    <w:pPr>
      <w:spacing w:line="360" w:lineRule="auto"/>
      <w:jc w:val="center"/>
    </w:pPr>
    <w:rPr>
      <w:rFonts w:ascii="Arial" w:eastAsiaTheme="majorEastAsia" w:hAnsi="Arial" w:cstheme="majorBidi"/>
      <w:b/>
      <w:color w:val="000000" w:themeColor="text1"/>
      <w:sz w:val="44"/>
      <w:szCs w:val="26"/>
      <w:lang w:val="en-AU"/>
    </w:rPr>
  </w:style>
  <w:style w:type="character" w:customStyle="1" w:styleId="SubtitleChar">
    <w:name w:val="Subtitle Char"/>
    <w:aliases w:val="Published date Char"/>
    <w:basedOn w:val="DefaultParagraphFont"/>
    <w:link w:val="Subtitle"/>
    <w:uiPriority w:val="11"/>
    <w:semiHidden/>
    <w:rsid w:val="00BF5DDC"/>
    <w:rPr>
      <w:rFonts w:ascii="Arial" w:eastAsiaTheme="majorEastAsia" w:hAnsi="Arial" w:cstheme="majorBidi"/>
      <w:b/>
      <w:color w:val="000000" w:themeColor="text1"/>
      <w:sz w:val="44"/>
      <w:szCs w:val="26"/>
      <w:lang w:val="en-AU"/>
    </w:rPr>
  </w:style>
  <w:style w:type="paragraph" w:customStyle="1" w:styleId="contentspage">
    <w:name w:val="contents page"/>
    <w:basedOn w:val="Normal"/>
    <w:uiPriority w:val="3"/>
    <w:qFormat/>
    <w:rsid w:val="0064667B"/>
    <w:pPr>
      <w:tabs>
        <w:tab w:val="right" w:leader="dot" w:pos="8959"/>
      </w:tabs>
      <w:ind w:left="3402" w:right="-188"/>
    </w:pPr>
    <w:rPr>
      <w:rFonts w:cs="Arial"/>
      <w:bCs/>
      <w:szCs w:val="32"/>
    </w:rPr>
  </w:style>
  <w:style w:type="numbering" w:customStyle="1" w:styleId="Listparagraph2ndlevel">
    <w:name w:val="List paragraph 2nd level"/>
    <w:basedOn w:val="NoList"/>
    <w:uiPriority w:val="99"/>
    <w:rsid w:val="006B45FC"/>
    <w:pPr>
      <w:numPr>
        <w:numId w:val="4"/>
      </w:numPr>
    </w:pPr>
  </w:style>
  <w:style w:type="paragraph" w:customStyle="1" w:styleId="Listparagraph2">
    <w:name w:val="List paragraph 2"/>
    <w:basedOn w:val="ListParagraph"/>
    <w:uiPriority w:val="8"/>
    <w:semiHidden/>
    <w:rsid w:val="006B45FC"/>
    <w:pPr>
      <w:numPr>
        <w:numId w:val="6"/>
      </w:numPr>
      <w:ind w:left="4820" w:hanging="567"/>
    </w:pPr>
    <w:rPr>
      <w:shd w:val="clear" w:color="auto" w:fill="FFFFFF"/>
      <w:lang w:eastAsia="en-GB"/>
    </w:rPr>
  </w:style>
  <w:style w:type="paragraph" w:customStyle="1" w:styleId="Listsecondlevel">
    <w:name w:val="List second level"/>
    <w:basedOn w:val="ListParagraph"/>
    <w:next w:val="Listparagraph2"/>
    <w:uiPriority w:val="6"/>
    <w:qFormat/>
    <w:rsid w:val="0098180B"/>
    <w:pPr>
      <w:numPr>
        <w:numId w:val="8"/>
      </w:numPr>
      <w:ind w:left="4820" w:hanging="567"/>
    </w:pPr>
  </w:style>
  <w:style w:type="numbering" w:customStyle="1" w:styleId="CurrentList1">
    <w:name w:val="Current List1"/>
    <w:uiPriority w:val="99"/>
    <w:rsid w:val="006B45FC"/>
    <w:pPr>
      <w:numPr>
        <w:numId w:val="7"/>
      </w:numPr>
    </w:pPr>
  </w:style>
  <w:style w:type="character" w:styleId="SubtleReference">
    <w:name w:val="Subtle Reference"/>
    <w:basedOn w:val="DefaultParagraphFont"/>
    <w:uiPriority w:val="31"/>
    <w:semiHidden/>
    <w:rsid w:val="00863D53"/>
    <w:rPr>
      <w:smallCaps/>
      <w:color w:val="5A5A5A" w:themeColor="text1" w:themeTint="A5"/>
    </w:rPr>
  </w:style>
  <w:style w:type="paragraph" w:styleId="ListBullet">
    <w:name w:val="List Bullet"/>
    <w:basedOn w:val="Normal"/>
    <w:uiPriority w:val="99"/>
    <w:semiHidden/>
    <w:unhideWhenUsed/>
    <w:rsid w:val="00863D53"/>
    <w:pPr>
      <w:numPr>
        <w:numId w:val="9"/>
      </w:numPr>
      <w:contextualSpacing/>
    </w:pPr>
  </w:style>
  <w:style w:type="paragraph" w:customStyle="1" w:styleId="Datepublished">
    <w:name w:val="Date published"/>
    <w:basedOn w:val="Subtitle"/>
    <w:link w:val="DatepublishedChar"/>
    <w:uiPriority w:val="2"/>
    <w:qFormat/>
    <w:rsid w:val="00BF5DDC"/>
  </w:style>
  <w:style w:type="paragraph" w:customStyle="1" w:styleId="Listtoplevel">
    <w:name w:val="List top level"/>
    <w:basedOn w:val="ListParagraph"/>
    <w:link w:val="ListtoplevelChar"/>
    <w:uiPriority w:val="5"/>
    <w:qFormat/>
    <w:rsid w:val="00C200AE"/>
    <w:pPr>
      <w:ind w:left="4253"/>
    </w:pPr>
    <w:rPr>
      <w:noProof/>
    </w:rPr>
  </w:style>
  <w:style w:type="character" w:customStyle="1" w:styleId="DatepublishedChar">
    <w:name w:val="Date published Char"/>
    <w:basedOn w:val="SubtitleChar"/>
    <w:link w:val="Datepublished"/>
    <w:uiPriority w:val="2"/>
    <w:rsid w:val="00BF5DDC"/>
    <w:rPr>
      <w:rFonts w:ascii="Arial" w:eastAsiaTheme="majorEastAsia" w:hAnsi="Arial" w:cstheme="majorBidi"/>
      <w:b/>
      <w:color w:val="000000" w:themeColor="text1"/>
      <w:sz w:val="44"/>
      <w:szCs w:val="26"/>
      <w:lang w:val="en-AU"/>
    </w:rPr>
  </w:style>
  <w:style w:type="character" w:customStyle="1" w:styleId="ListtoplevelChar">
    <w:name w:val="List top level Char"/>
    <w:basedOn w:val="ListParagraphChar"/>
    <w:link w:val="Listtoplevel"/>
    <w:uiPriority w:val="5"/>
    <w:rsid w:val="00C200AE"/>
    <w:rPr>
      <w:rFonts w:ascii="Arial" w:hAnsi="Arial"/>
      <w:noProof/>
      <w:sz w:val="32"/>
      <w:szCs w:val="22"/>
      <w:lang w:val="en-GB"/>
    </w:rPr>
  </w:style>
  <w:style w:type="numbering" w:customStyle="1" w:styleId="CurrentList2">
    <w:name w:val="Current List2"/>
    <w:uiPriority w:val="99"/>
    <w:rsid w:val="00257D60"/>
    <w:pPr>
      <w:numPr>
        <w:numId w:val="10"/>
      </w:numPr>
    </w:pPr>
  </w:style>
  <w:style w:type="paragraph" w:customStyle="1" w:styleId="Listbulletbackpage">
    <w:name w:val="List bullet backpage"/>
    <w:basedOn w:val="ListBullet2"/>
    <w:uiPriority w:val="4"/>
    <w:rsid w:val="00257D60"/>
    <w:pPr>
      <w:numPr>
        <w:numId w:val="1"/>
      </w:numPr>
      <w:spacing w:line="240" w:lineRule="auto"/>
      <w:ind w:left="3969" w:hanging="567"/>
    </w:pPr>
    <w:rPr>
      <w:rFonts w:eastAsia="Calibri" w:cs="Arial"/>
      <w:szCs w:val="32"/>
      <w:lang w:val="en-GB" w:eastAsia="en-NZ"/>
    </w:rPr>
  </w:style>
  <w:style w:type="paragraph" w:styleId="ListBullet2">
    <w:name w:val="List Bullet 2"/>
    <w:basedOn w:val="Normal"/>
    <w:uiPriority w:val="99"/>
    <w:semiHidden/>
    <w:unhideWhenUsed/>
    <w:rsid w:val="00257D60"/>
    <w:pPr>
      <w:numPr>
        <w:numId w:val="11"/>
      </w:numPr>
      <w:contextualSpacing/>
    </w:pPr>
  </w:style>
  <w:style w:type="paragraph" w:customStyle="1" w:styleId="Checkboxes">
    <w:name w:val="Checkboxes"/>
    <w:basedOn w:val="Normal"/>
    <w:link w:val="CheckboxesChar"/>
    <w:uiPriority w:val="4"/>
    <w:qFormat/>
    <w:rsid w:val="003631C1"/>
    <w:pPr>
      <w:tabs>
        <w:tab w:val="left" w:leader="dot" w:pos="8505"/>
      </w:tabs>
    </w:pPr>
  </w:style>
  <w:style w:type="character" w:customStyle="1" w:styleId="CheckboxesChar">
    <w:name w:val="Checkboxes Char"/>
    <w:basedOn w:val="DefaultParagraphFont"/>
    <w:link w:val="Checkboxes"/>
    <w:uiPriority w:val="4"/>
    <w:rsid w:val="003631C1"/>
    <w:rPr>
      <w:rFonts w:ascii="Arial" w:eastAsiaTheme="minorEastAsia" w:hAnsi="Arial"/>
      <w:sz w:val="32"/>
      <w:lang w:val="en-AU"/>
    </w:rPr>
  </w:style>
  <w:style w:type="table" w:styleId="TableGrid">
    <w:name w:val="Table Grid"/>
    <w:basedOn w:val="TableNormal"/>
    <w:uiPriority w:val="39"/>
    <w:rsid w:val="00AB42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F010E"/>
    <w:pPr>
      <w:spacing w:before="100" w:beforeAutospacing="1" w:after="100" w:afterAutospacing="1" w:line="240" w:lineRule="auto"/>
      <w:ind w:left="0"/>
    </w:pPr>
    <w:rPr>
      <w:rFonts w:ascii="Times New Roman" w:eastAsia="Times New Roman" w:hAnsi="Times New Roman" w:cs="Times New Roman"/>
      <w:sz w:val="24"/>
      <w:lang w:val="en-NZ" w:eastAsia="en-NZ"/>
    </w:rPr>
  </w:style>
  <w:style w:type="character" w:styleId="UnresolvedMention">
    <w:name w:val="Unresolved Mention"/>
    <w:basedOn w:val="DefaultParagraphFont"/>
    <w:uiPriority w:val="99"/>
    <w:semiHidden/>
    <w:unhideWhenUsed/>
    <w:rsid w:val="00317FE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A4176"/>
    <w:rPr>
      <w:rFonts w:ascii="Arial" w:eastAsiaTheme="minorEastAsia" w:hAnsi="Arial"/>
      <w:sz w:val="32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575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5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66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1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21" Type="http://schemas.openxmlformats.org/officeDocument/2006/relationships/image" Target="media/image15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63" Type="http://schemas.openxmlformats.org/officeDocument/2006/relationships/image" Target="media/image54.png"/><Relationship Id="rId68" Type="http://schemas.openxmlformats.org/officeDocument/2006/relationships/image" Target="media/image59.png"/><Relationship Id="rId84" Type="http://schemas.openxmlformats.org/officeDocument/2006/relationships/image" Target="media/image70.png"/><Relationship Id="rId89" Type="http://schemas.openxmlformats.org/officeDocument/2006/relationships/image" Target="media/image75.jpeg"/><Relationship Id="rId7" Type="http://schemas.openxmlformats.org/officeDocument/2006/relationships/image" Target="media/image1.jpeg"/><Relationship Id="rId71" Type="http://schemas.openxmlformats.org/officeDocument/2006/relationships/image" Target="media/image62.png"/><Relationship Id="rId92" Type="http://schemas.openxmlformats.org/officeDocument/2006/relationships/image" Target="media/image78.pn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9" Type="http://schemas.openxmlformats.org/officeDocument/2006/relationships/image" Target="media/image22.png"/><Relationship Id="rId107" Type="http://schemas.openxmlformats.org/officeDocument/2006/relationships/theme" Target="theme/theme1.xml"/><Relationship Id="rId11" Type="http://schemas.openxmlformats.org/officeDocument/2006/relationships/image" Target="media/image5.png"/><Relationship Id="rId24" Type="http://schemas.openxmlformats.org/officeDocument/2006/relationships/image" Target="media/image17.png"/><Relationship Id="rId32" Type="http://schemas.openxmlformats.org/officeDocument/2006/relationships/image" Target="media/image25.jpeg"/><Relationship Id="rId37" Type="http://schemas.openxmlformats.org/officeDocument/2006/relationships/image" Target="media/image30.png"/><Relationship Id="rId40" Type="http://schemas.openxmlformats.org/officeDocument/2006/relationships/image" Target="media/image33.jpeg"/><Relationship Id="rId45" Type="http://schemas.openxmlformats.org/officeDocument/2006/relationships/image" Target="media/image38.jpeg"/><Relationship Id="rId53" Type="http://schemas.openxmlformats.org/officeDocument/2006/relationships/hyperlink" Target="https://bit.ly/4gyr0RG" TargetMode="External"/><Relationship Id="rId58" Type="http://schemas.openxmlformats.org/officeDocument/2006/relationships/image" Target="media/image49.png"/><Relationship Id="rId66" Type="http://schemas.openxmlformats.org/officeDocument/2006/relationships/image" Target="media/image57.png"/><Relationship Id="rId74" Type="http://schemas.openxmlformats.org/officeDocument/2006/relationships/image" Target="media/image65.png"/><Relationship Id="rId79" Type="http://schemas.openxmlformats.org/officeDocument/2006/relationships/image" Target="media/image66.png"/><Relationship Id="rId87" Type="http://schemas.openxmlformats.org/officeDocument/2006/relationships/image" Target="media/image73.jpeg"/><Relationship Id="rId102" Type="http://schemas.openxmlformats.org/officeDocument/2006/relationships/image" Target="media/image86.jpeg"/><Relationship Id="rId5" Type="http://schemas.openxmlformats.org/officeDocument/2006/relationships/footnotes" Target="footnotes.xml"/><Relationship Id="rId61" Type="http://schemas.openxmlformats.org/officeDocument/2006/relationships/image" Target="media/image52.png"/><Relationship Id="rId82" Type="http://schemas.openxmlformats.org/officeDocument/2006/relationships/image" Target="media/image69.png"/><Relationship Id="rId90" Type="http://schemas.openxmlformats.org/officeDocument/2006/relationships/image" Target="media/image76.jpeg"/><Relationship Id="rId95" Type="http://schemas.openxmlformats.org/officeDocument/2006/relationships/hyperlink" Target="mailto:info@asid.asn.au" TargetMode="External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22" Type="http://schemas.openxmlformats.org/officeDocument/2006/relationships/hyperlink" Target="https://bit.ly/4gyr0RG" TargetMode="External"/><Relationship Id="rId27" Type="http://schemas.openxmlformats.org/officeDocument/2006/relationships/image" Target="media/image20.jpe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image" Target="media/image47.png"/><Relationship Id="rId64" Type="http://schemas.openxmlformats.org/officeDocument/2006/relationships/image" Target="media/image55.jpeg"/><Relationship Id="rId69" Type="http://schemas.openxmlformats.org/officeDocument/2006/relationships/image" Target="media/image60.png"/><Relationship Id="rId100" Type="http://schemas.openxmlformats.org/officeDocument/2006/relationships/image" Target="media/image84.jpeg"/><Relationship Id="rId105" Type="http://schemas.openxmlformats.org/officeDocument/2006/relationships/footer" Target="footer2.xml"/><Relationship Id="rId8" Type="http://schemas.openxmlformats.org/officeDocument/2006/relationships/image" Target="media/image2.png"/><Relationship Id="rId51" Type="http://schemas.openxmlformats.org/officeDocument/2006/relationships/image" Target="media/image44.png"/><Relationship Id="rId72" Type="http://schemas.openxmlformats.org/officeDocument/2006/relationships/image" Target="media/image63.png"/><Relationship Id="rId80" Type="http://schemas.openxmlformats.org/officeDocument/2006/relationships/image" Target="media/image67.png"/><Relationship Id="rId85" Type="http://schemas.openxmlformats.org/officeDocument/2006/relationships/image" Target="media/image71.png"/><Relationship Id="rId93" Type="http://schemas.openxmlformats.org/officeDocument/2006/relationships/hyperlink" Target="https://bit.ly/4gyr0RG" TargetMode="External"/><Relationship Id="rId98" Type="http://schemas.openxmlformats.org/officeDocument/2006/relationships/image" Target="media/image82.png"/><Relationship Id="rId3" Type="http://schemas.openxmlformats.org/officeDocument/2006/relationships/settings" Target="settings.xm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image" Target="media/image31.jpeg"/><Relationship Id="rId46" Type="http://schemas.openxmlformats.org/officeDocument/2006/relationships/image" Target="media/image39.jpeg"/><Relationship Id="rId59" Type="http://schemas.openxmlformats.org/officeDocument/2006/relationships/image" Target="media/image50.png"/><Relationship Id="rId67" Type="http://schemas.openxmlformats.org/officeDocument/2006/relationships/image" Target="media/image58.jpeg"/><Relationship Id="rId103" Type="http://schemas.openxmlformats.org/officeDocument/2006/relationships/image" Target="media/image87.png"/><Relationship Id="rId20" Type="http://schemas.openxmlformats.org/officeDocument/2006/relationships/image" Target="media/image14.jpeg"/><Relationship Id="rId41" Type="http://schemas.openxmlformats.org/officeDocument/2006/relationships/image" Target="media/image34.jpeg"/><Relationship Id="rId54" Type="http://schemas.openxmlformats.org/officeDocument/2006/relationships/image" Target="media/image46.png"/><Relationship Id="rId62" Type="http://schemas.openxmlformats.org/officeDocument/2006/relationships/image" Target="media/image53.png"/><Relationship Id="rId70" Type="http://schemas.openxmlformats.org/officeDocument/2006/relationships/image" Target="media/image61.png"/><Relationship Id="rId83" Type="http://schemas.openxmlformats.org/officeDocument/2006/relationships/hyperlink" Target="http://www.metlink.org.nz" TargetMode="External"/><Relationship Id="rId88" Type="http://schemas.openxmlformats.org/officeDocument/2006/relationships/image" Target="media/image74.png"/><Relationship Id="rId91" Type="http://schemas.openxmlformats.org/officeDocument/2006/relationships/image" Target="media/image77.png"/><Relationship Id="rId96" Type="http://schemas.openxmlformats.org/officeDocument/2006/relationships/image" Target="media/image8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6.png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49" Type="http://schemas.openxmlformats.org/officeDocument/2006/relationships/image" Target="media/image42.png"/><Relationship Id="rId57" Type="http://schemas.openxmlformats.org/officeDocument/2006/relationships/image" Target="media/image48.jpeg"/><Relationship Id="rId106" Type="http://schemas.openxmlformats.org/officeDocument/2006/relationships/fontTable" Target="fontTable.xml"/><Relationship Id="rId10" Type="http://schemas.openxmlformats.org/officeDocument/2006/relationships/image" Target="media/image4.png"/><Relationship Id="rId31" Type="http://schemas.openxmlformats.org/officeDocument/2006/relationships/image" Target="media/image24.jpe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image" Target="media/image51.png"/><Relationship Id="rId65" Type="http://schemas.openxmlformats.org/officeDocument/2006/relationships/image" Target="media/image56.png"/><Relationship Id="rId73" Type="http://schemas.openxmlformats.org/officeDocument/2006/relationships/image" Target="media/image64.png"/><Relationship Id="rId78" Type="http://schemas.openxmlformats.org/officeDocument/2006/relationships/image" Target="media/image650.png"/><Relationship Id="rId81" Type="http://schemas.openxmlformats.org/officeDocument/2006/relationships/image" Target="media/image68.jpeg"/><Relationship Id="rId86" Type="http://schemas.openxmlformats.org/officeDocument/2006/relationships/image" Target="media/image72.png"/><Relationship Id="rId94" Type="http://schemas.openxmlformats.org/officeDocument/2006/relationships/image" Target="media/image79.png"/><Relationship Id="rId99" Type="http://schemas.openxmlformats.org/officeDocument/2006/relationships/image" Target="media/image83.png"/><Relationship Id="rId101" Type="http://schemas.openxmlformats.org/officeDocument/2006/relationships/image" Target="media/image8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39" Type="http://schemas.openxmlformats.org/officeDocument/2006/relationships/image" Target="media/image32.png"/><Relationship Id="rId34" Type="http://schemas.openxmlformats.org/officeDocument/2006/relationships/image" Target="media/image27.jpeg"/><Relationship Id="rId50" Type="http://schemas.openxmlformats.org/officeDocument/2006/relationships/image" Target="media/image43.png"/><Relationship Id="rId55" Type="http://schemas.openxmlformats.org/officeDocument/2006/relationships/hyperlink" Target="mailto:info@asid.asn.au" TargetMode="External"/><Relationship Id="rId97" Type="http://schemas.openxmlformats.org/officeDocument/2006/relationships/image" Target="media/image81.png"/><Relationship Id="rId10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di\Dropbox\Easy%20Read\Supporting%20documents\Templates%20and%20inserts\Easy%20Read%20Template%20January%202025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Easy Read Template January 2025</Template>
  <TotalTime>1</TotalTime>
  <Pages>24</Pages>
  <Words>1025</Words>
  <Characters>5847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Andi Buchanan</dc:creator>
  <cp:keywords/>
  <dc:description/>
  <cp:lastModifiedBy>Andi Buchanan</cp:lastModifiedBy>
  <cp:revision>2</cp:revision>
  <cp:lastPrinted>2025-02-12T04:37:00Z</cp:lastPrinted>
  <dcterms:created xsi:type="dcterms:W3CDTF">2025-02-13T01:22:00Z</dcterms:created>
  <dcterms:modified xsi:type="dcterms:W3CDTF">2025-02-13T01:22:00Z</dcterms:modified>
</cp:coreProperties>
</file>